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95C0" w14:textId="2B23050C" w:rsidR="00847C97" w:rsidRDefault="00D16C0F" w:rsidP="00847C97">
      <w:r w:rsidRPr="00D16C0F">
        <w:rPr>
          <w:noProof/>
        </w:rPr>
        <w:drawing>
          <wp:anchor distT="0" distB="0" distL="114300" distR="114300" simplePos="0" relativeHeight="251658240" behindDoc="0" locked="0" layoutInCell="1" allowOverlap="1" wp14:anchorId="79855C98" wp14:editId="4608B599">
            <wp:simplePos x="0" y="0"/>
            <wp:positionH relativeFrom="column">
              <wp:posOffset>4789170</wp:posOffset>
            </wp:positionH>
            <wp:positionV relativeFrom="paragraph">
              <wp:posOffset>-217805</wp:posOffset>
            </wp:positionV>
            <wp:extent cx="977900" cy="956265"/>
            <wp:effectExtent l="0" t="0" r="0" b="0"/>
            <wp:wrapNone/>
            <wp:docPr id="1529230854" name="Picture 2" descr="Peut être une image de une personne ou plus et texte qui dit ’DISTRICT EURE FFF’">
              <a:extLst xmlns:a="http://schemas.openxmlformats.org/drawingml/2006/main">
                <a:ext uri="{FF2B5EF4-FFF2-40B4-BE49-F238E27FC236}">
                  <a16:creationId xmlns:a16="http://schemas.microsoft.com/office/drawing/2014/main" id="{C4671F20-910D-70C0-947A-0719FA605037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eut être une image de une personne ou plus et texte qui dit ’DISTRICT EURE FFF’">
                      <a:extLst>
                        <a:ext uri="{FF2B5EF4-FFF2-40B4-BE49-F238E27FC236}">
                          <a16:creationId xmlns:a16="http://schemas.microsoft.com/office/drawing/2014/main" id="{C4671F20-910D-70C0-947A-0719FA605037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5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879F5" w14:textId="0A4EB452" w:rsidR="007B654A" w:rsidRDefault="00D82CC1" w:rsidP="007B654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COMPTE RENDU ACTION </w:t>
      </w:r>
      <w:r w:rsidRPr="000663BE">
        <w:rPr>
          <w:b/>
          <w:bCs/>
          <w:color w:val="FE66FA"/>
          <w:sz w:val="32"/>
          <w:szCs w:val="32"/>
        </w:rPr>
        <w:t>OCTOBRE ROSE</w:t>
      </w:r>
      <w:r w:rsidRPr="000663BE">
        <w:rPr>
          <w:b/>
          <w:bCs/>
          <w:color w:val="F2DBDB" w:themeColor="accent2" w:themeTint="33"/>
          <w:sz w:val="32"/>
          <w:szCs w:val="32"/>
        </w:rPr>
        <w:t xml:space="preserve"> </w:t>
      </w:r>
    </w:p>
    <w:p w14:paraId="62842358" w14:textId="77777777" w:rsidR="005B39A2" w:rsidRDefault="005B39A2" w:rsidP="007B654A">
      <w:pPr>
        <w:jc w:val="center"/>
        <w:rPr>
          <w:b/>
          <w:bCs/>
          <w:sz w:val="32"/>
          <w:szCs w:val="32"/>
        </w:rPr>
      </w:pPr>
    </w:p>
    <w:p w14:paraId="25AB8B3C" w14:textId="77777777" w:rsidR="007B654A" w:rsidRDefault="007B654A" w:rsidP="007B654A">
      <w:pPr>
        <w:jc w:val="center"/>
        <w:rPr>
          <w:b/>
          <w:bCs/>
          <w:sz w:val="32"/>
          <w:szCs w:val="32"/>
        </w:rPr>
      </w:pPr>
    </w:p>
    <w:p w14:paraId="1AD54A7A" w14:textId="77777777" w:rsidR="009F4A03" w:rsidRDefault="009F4A03" w:rsidP="005B39A2">
      <w:pPr>
        <w:rPr>
          <w:rFonts w:ascii="Aptos" w:hAnsi="Aptos"/>
          <w:b/>
          <w:bCs/>
        </w:rPr>
        <w:sectPr w:rsidR="009F4A03" w:rsidSect="00B9010E">
          <w:headerReference w:type="default" r:id="rId9"/>
          <w:footerReference w:type="default" r:id="rId10"/>
          <w:headerReference w:type="first" r:id="rId11"/>
          <w:pgSz w:w="11906" w:h="16838"/>
          <w:pgMar w:top="1843" w:right="1418" w:bottom="232" w:left="1418" w:header="0" w:footer="164" w:gutter="0"/>
          <w:cols w:space="708"/>
          <w:titlePg/>
          <w:docGrid w:linePitch="360"/>
        </w:sectPr>
      </w:pPr>
    </w:p>
    <w:p w14:paraId="6993ED02" w14:textId="249D1FF3" w:rsidR="00AE4A22" w:rsidRPr="00A53579" w:rsidRDefault="005B39A2" w:rsidP="005B39A2">
      <w:pPr>
        <w:rPr>
          <w:rFonts w:ascii="Aptos" w:hAnsi="Aptos"/>
          <w:b/>
          <w:bCs/>
          <w:sz w:val="24"/>
          <w:szCs w:val="24"/>
        </w:rPr>
      </w:pPr>
      <w:r w:rsidRPr="00A53579">
        <w:rPr>
          <w:rFonts w:ascii="Aptos" w:hAnsi="Aptos"/>
          <w:b/>
          <w:bCs/>
          <w:sz w:val="24"/>
          <w:szCs w:val="24"/>
        </w:rPr>
        <w:t>N</w:t>
      </w:r>
      <w:r w:rsidR="00395B2A" w:rsidRPr="00A53579">
        <w:rPr>
          <w:rFonts w:ascii="Aptos" w:hAnsi="Aptos"/>
          <w:b/>
          <w:bCs/>
          <w:sz w:val="24"/>
          <w:szCs w:val="24"/>
        </w:rPr>
        <w:t>om du club :</w:t>
      </w:r>
      <w:r w:rsidR="009F4A03" w:rsidRPr="00A53579">
        <w:rPr>
          <w:rFonts w:ascii="Aptos" w:hAnsi="Aptos"/>
          <w:b/>
          <w:bCs/>
          <w:sz w:val="24"/>
          <w:szCs w:val="24"/>
        </w:rPr>
        <w:t xml:space="preserve"> </w:t>
      </w:r>
      <w:r w:rsidR="00174AF2" w:rsidRPr="00A53579">
        <w:rPr>
          <w:rFonts w:ascii="Aptos" w:hAnsi="Aptos"/>
          <w:b/>
          <w:bCs/>
          <w:sz w:val="24"/>
          <w:szCs w:val="24"/>
        </w:rPr>
        <w:t>_______________________</w:t>
      </w:r>
    </w:p>
    <w:p w14:paraId="37EAF0A3" w14:textId="77777777" w:rsidR="00AE4A22" w:rsidRPr="00A53579" w:rsidRDefault="00AE4A22" w:rsidP="005B39A2">
      <w:pPr>
        <w:rPr>
          <w:rFonts w:ascii="Aptos" w:hAnsi="Aptos"/>
          <w:b/>
          <w:bCs/>
          <w:sz w:val="24"/>
          <w:szCs w:val="24"/>
        </w:rPr>
      </w:pPr>
    </w:p>
    <w:p w14:paraId="4ADD0B89" w14:textId="467BEEB0" w:rsidR="00AE4A22" w:rsidRPr="00A53579" w:rsidRDefault="00395B2A" w:rsidP="005B39A2">
      <w:pPr>
        <w:rPr>
          <w:rFonts w:ascii="Aptos" w:hAnsi="Aptos"/>
          <w:b/>
          <w:bCs/>
          <w:sz w:val="24"/>
          <w:szCs w:val="24"/>
        </w:rPr>
      </w:pPr>
      <w:r w:rsidRPr="00A53579">
        <w:rPr>
          <w:rFonts w:ascii="Aptos" w:hAnsi="Aptos"/>
          <w:b/>
          <w:bCs/>
          <w:sz w:val="24"/>
          <w:szCs w:val="24"/>
        </w:rPr>
        <w:t xml:space="preserve">Date de l’action : </w:t>
      </w:r>
      <w:r w:rsidR="00174AF2" w:rsidRPr="00A53579">
        <w:rPr>
          <w:rFonts w:ascii="Aptos" w:hAnsi="Aptos"/>
          <w:b/>
          <w:bCs/>
          <w:sz w:val="24"/>
          <w:szCs w:val="24"/>
        </w:rPr>
        <w:t>____________________</w:t>
      </w:r>
    </w:p>
    <w:p w14:paraId="09A6299D" w14:textId="1D7D1C44" w:rsidR="00395B2A" w:rsidRPr="00A53579" w:rsidRDefault="00395B2A" w:rsidP="005B39A2">
      <w:pPr>
        <w:rPr>
          <w:rFonts w:ascii="Aptos" w:hAnsi="Aptos"/>
          <w:b/>
          <w:bCs/>
          <w:sz w:val="24"/>
          <w:szCs w:val="24"/>
        </w:rPr>
      </w:pPr>
    </w:p>
    <w:p w14:paraId="5DE372A1" w14:textId="77777777" w:rsidR="00AE4A22" w:rsidRPr="00A53579" w:rsidRDefault="00AE4A22" w:rsidP="005B39A2">
      <w:pPr>
        <w:rPr>
          <w:rFonts w:ascii="Aptos" w:hAnsi="Aptos"/>
          <w:b/>
          <w:bCs/>
          <w:sz w:val="24"/>
          <w:szCs w:val="24"/>
        </w:rPr>
      </w:pPr>
    </w:p>
    <w:p w14:paraId="182F0B9E" w14:textId="77777777" w:rsidR="00174AF2" w:rsidRPr="00A53579" w:rsidRDefault="00174AF2" w:rsidP="005B39A2">
      <w:pPr>
        <w:rPr>
          <w:rFonts w:ascii="Aptos" w:hAnsi="Aptos"/>
          <w:b/>
          <w:bCs/>
          <w:sz w:val="24"/>
          <w:szCs w:val="24"/>
        </w:rPr>
      </w:pPr>
    </w:p>
    <w:p w14:paraId="0010FCFE" w14:textId="331E06BF" w:rsidR="00AE4A22" w:rsidRPr="00A53579" w:rsidRDefault="00395B2A" w:rsidP="005B39A2">
      <w:pPr>
        <w:rPr>
          <w:rFonts w:ascii="Aptos" w:hAnsi="Aptos"/>
          <w:b/>
          <w:bCs/>
          <w:sz w:val="24"/>
          <w:szCs w:val="24"/>
        </w:rPr>
      </w:pPr>
      <w:r w:rsidRPr="00A53579">
        <w:rPr>
          <w:rFonts w:ascii="Aptos" w:hAnsi="Aptos"/>
          <w:b/>
          <w:bCs/>
          <w:sz w:val="24"/>
          <w:szCs w:val="24"/>
        </w:rPr>
        <w:t xml:space="preserve">Lieu de l’action : </w:t>
      </w:r>
      <w:r w:rsidR="00174AF2" w:rsidRPr="00A53579">
        <w:rPr>
          <w:rFonts w:ascii="Aptos" w:hAnsi="Aptos"/>
          <w:b/>
          <w:bCs/>
          <w:sz w:val="24"/>
          <w:szCs w:val="24"/>
        </w:rPr>
        <w:t>_____________________</w:t>
      </w:r>
    </w:p>
    <w:p w14:paraId="6AE9DB56" w14:textId="77777777" w:rsidR="00AE4A22" w:rsidRPr="00A53579" w:rsidRDefault="00AE4A22" w:rsidP="00AE4A22">
      <w:pPr>
        <w:rPr>
          <w:rFonts w:ascii="Aptos" w:hAnsi="Aptos"/>
          <w:b/>
          <w:bCs/>
          <w:sz w:val="24"/>
          <w:szCs w:val="24"/>
        </w:rPr>
      </w:pPr>
    </w:p>
    <w:p w14:paraId="69F9456E" w14:textId="03EB5BE8" w:rsidR="00AE4A22" w:rsidRPr="00A53579" w:rsidRDefault="00AE4A22" w:rsidP="00AE4A22">
      <w:pPr>
        <w:rPr>
          <w:rFonts w:ascii="Aptos" w:hAnsi="Aptos"/>
          <w:b/>
          <w:bCs/>
          <w:sz w:val="24"/>
          <w:szCs w:val="24"/>
        </w:rPr>
      </w:pPr>
      <w:r w:rsidRPr="00A53579">
        <w:rPr>
          <w:rFonts w:ascii="Aptos" w:hAnsi="Aptos"/>
          <w:b/>
          <w:bCs/>
          <w:sz w:val="24"/>
          <w:szCs w:val="24"/>
        </w:rPr>
        <w:t xml:space="preserve">Nombre de participant(e)s : </w:t>
      </w:r>
      <w:r w:rsidR="00B653E4" w:rsidRPr="00A53579">
        <w:rPr>
          <w:rFonts w:ascii="Aptos" w:hAnsi="Aptos"/>
          <w:b/>
          <w:bCs/>
          <w:sz w:val="24"/>
          <w:szCs w:val="24"/>
        </w:rPr>
        <w:t>__________</w:t>
      </w:r>
    </w:p>
    <w:p w14:paraId="07E8A5D7" w14:textId="77777777" w:rsidR="00AE4A22" w:rsidRPr="00A53579" w:rsidRDefault="00AE4A22" w:rsidP="00AE4A22">
      <w:pPr>
        <w:rPr>
          <w:rFonts w:ascii="Aptos" w:hAnsi="Aptos"/>
          <w:b/>
          <w:bCs/>
          <w:sz w:val="24"/>
          <w:szCs w:val="24"/>
        </w:rPr>
      </w:pPr>
    </w:p>
    <w:p w14:paraId="5FF4F685" w14:textId="77777777" w:rsidR="009F4A03" w:rsidRPr="00A53579" w:rsidRDefault="009F4A03" w:rsidP="005B39A2">
      <w:pPr>
        <w:rPr>
          <w:rFonts w:ascii="Aptos" w:hAnsi="Aptos"/>
          <w:b/>
          <w:bCs/>
          <w:sz w:val="24"/>
          <w:szCs w:val="24"/>
        </w:rPr>
      </w:pPr>
    </w:p>
    <w:p w14:paraId="0396F15B" w14:textId="77777777" w:rsidR="00B653E4" w:rsidRPr="00A53579" w:rsidRDefault="00B653E4" w:rsidP="005B39A2">
      <w:pPr>
        <w:rPr>
          <w:rFonts w:ascii="Aptos" w:hAnsi="Aptos"/>
          <w:b/>
          <w:bCs/>
          <w:sz w:val="24"/>
          <w:szCs w:val="24"/>
        </w:rPr>
        <w:sectPr w:rsidR="00B653E4" w:rsidRPr="00A53579" w:rsidSect="009F4A03">
          <w:type w:val="continuous"/>
          <w:pgSz w:w="11906" w:h="16838"/>
          <w:pgMar w:top="1843" w:right="1418" w:bottom="232" w:left="1418" w:header="0" w:footer="164" w:gutter="0"/>
          <w:cols w:num="2" w:space="708"/>
          <w:titlePg/>
          <w:docGrid w:linePitch="360"/>
        </w:sectPr>
      </w:pPr>
    </w:p>
    <w:p w14:paraId="5944F19E" w14:textId="18D8D628" w:rsidR="000663BE" w:rsidRPr="00A53579" w:rsidRDefault="00395B2A" w:rsidP="005B39A2">
      <w:pPr>
        <w:rPr>
          <w:rFonts w:ascii="Aptos" w:hAnsi="Aptos"/>
          <w:b/>
          <w:bCs/>
          <w:sz w:val="24"/>
          <w:szCs w:val="24"/>
        </w:rPr>
      </w:pPr>
      <w:r w:rsidRPr="00A53579">
        <w:rPr>
          <w:rFonts w:ascii="Aptos" w:hAnsi="Aptos"/>
          <w:b/>
          <w:bCs/>
          <w:sz w:val="24"/>
          <w:szCs w:val="24"/>
        </w:rPr>
        <w:t>Responsable de l’action </w:t>
      </w:r>
      <w:r w:rsidR="00F17178" w:rsidRPr="00A53579">
        <w:rPr>
          <w:rFonts w:ascii="Aptos" w:hAnsi="Aptos"/>
          <w:b/>
          <w:bCs/>
          <w:sz w:val="24"/>
          <w:szCs w:val="24"/>
        </w:rPr>
        <w:t xml:space="preserve">(Nom, prénom, fonction au club) : </w:t>
      </w:r>
    </w:p>
    <w:p w14:paraId="13308992" w14:textId="77777777" w:rsidR="00B653E4" w:rsidRDefault="00B653E4" w:rsidP="005B39A2">
      <w:pPr>
        <w:rPr>
          <w:rFonts w:ascii="Aptos" w:hAnsi="Aptos"/>
          <w:b/>
          <w:bCs/>
        </w:rPr>
      </w:pPr>
    </w:p>
    <w:p w14:paraId="32339127" w14:textId="1D3B3E33" w:rsidR="000663BE" w:rsidRDefault="000663BE" w:rsidP="005B39A2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__________________________________________________________________________________________________________________________________________________________________________________</w:t>
      </w:r>
    </w:p>
    <w:p w14:paraId="3BF7E41A" w14:textId="77777777" w:rsidR="005B39A2" w:rsidRDefault="005B39A2" w:rsidP="005B39A2">
      <w:pPr>
        <w:rPr>
          <w:rFonts w:ascii="Aptos" w:hAnsi="Aptos"/>
        </w:rPr>
      </w:pPr>
    </w:p>
    <w:p w14:paraId="3772BCE8" w14:textId="77777777" w:rsidR="00B653E4" w:rsidRDefault="00B653E4" w:rsidP="005B39A2">
      <w:pPr>
        <w:rPr>
          <w:rFonts w:ascii="Aptos" w:hAnsi="Aptos"/>
          <w:b/>
          <w:bCs/>
        </w:rPr>
      </w:pPr>
    </w:p>
    <w:p w14:paraId="6CD38D44" w14:textId="481A63C8" w:rsidR="00593A39" w:rsidRPr="00EE757B" w:rsidRDefault="00593A39" w:rsidP="005B39A2">
      <w:pPr>
        <w:rPr>
          <w:rFonts w:ascii="Aptos" w:hAnsi="Aptos"/>
          <w:b/>
          <w:bCs/>
          <w:sz w:val="24"/>
          <w:szCs w:val="24"/>
        </w:rPr>
      </w:pPr>
      <w:r w:rsidRPr="00EE757B">
        <w:rPr>
          <w:rFonts w:ascii="Aptos" w:hAnsi="Aptos"/>
          <w:b/>
          <w:bCs/>
          <w:sz w:val="24"/>
          <w:szCs w:val="24"/>
        </w:rPr>
        <w:t>Descriptif de l’action</w:t>
      </w:r>
      <w:r w:rsidR="000663BE" w:rsidRPr="00EE757B">
        <w:rPr>
          <w:rFonts w:ascii="Aptos" w:hAnsi="Aptos"/>
          <w:b/>
          <w:bCs/>
          <w:sz w:val="24"/>
          <w:szCs w:val="24"/>
        </w:rPr>
        <w:t xml:space="preserve"> : </w:t>
      </w:r>
    </w:p>
    <w:p w14:paraId="21614B94" w14:textId="20C08665" w:rsidR="000663BE" w:rsidRDefault="000663BE" w:rsidP="005B39A2">
      <w:pPr>
        <w:rPr>
          <w:rFonts w:ascii="Aptos" w:hAnsi="Aptos"/>
        </w:rPr>
      </w:pPr>
      <w:r>
        <w:rPr>
          <w:rFonts w:ascii="Aptos" w:hAnsi="Apto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4DBE26" w14:textId="77777777" w:rsidR="00593A39" w:rsidRDefault="00593A39" w:rsidP="005B39A2">
      <w:pPr>
        <w:rPr>
          <w:rFonts w:ascii="Aptos" w:hAnsi="Aptos"/>
        </w:rPr>
      </w:pPr>
    </w:p>
    <w:p w14:paraId="1C14BD3D" w14:textId="33004CCF" w:rsidR="003421A6" w:rsidRPr="00A53579" w:rsidRDefault="003421A6" w:rsidP="003421A6">
      <w:pPr>
        <w:rPr>
          <w:rFonts w:ascii="Arial" w:hAnsi="Arial" w:cs="Arial"/>
          <w:i/>
          <w:iCs/>
        </w:rPr>
      </w:pPr>
      <w:r w:rsidRPr="00A53579">
        <w:rPr>
          <w:rFonts w:ascii="Arial" w:hAnsi="Arial" w:cs="Arial"/>
          <w:i/>
          <w:iCs/>
          <w:u w:val="single"/>
        </w:rPr>
        <w:t>NB</w:t>
      </w:r>
      <w:r w:rsidRPr="00A53579">
        <w:rPr>
          <w:rFonts w:ascii="Arial" w:hAnsi="Arial" w:cs="Arial"/>
          <w:i/>
          <w:iCs/>
        </w:rPr>
        <w:t> : vous devez joindre au dossier synthèse tous les documents utiles pour compléter le compte-rendu (articles de presse, photos, site club, réseaux sociaux…)</w:t>
      </w:r>
    </w:p>
    <w:p w14:paraId="1DBC8B9C" w14:textId="77777777" w:rsidR="00593A39" w:rsidRPr="005B39A2" w:rsidRDefault="00593A39" w:rsidP="005B39A2">
      <w:pPr>
        <w:rPr>
          <w:rFonts w:ascii="Aptos" w:hAnsi="Aptos"/>
        </w:rPr>
      </w:pPr>
    </w:p>
    <w:p w14:paraId="2B27FF84" w14:textId="2D8F6037" w:rsidR="005B39A2" w:rsidRPr="000663BE" w:rsidRDefault="000663BE" w:rsidP="000663BE">
      <w:pPr>
        <w:jc w:val="center"/>
        <w:rPr>
          <w:b/>
          <w:bCs/>
          <w:color w:val="FE66FA"/>
          <w:sz w:val="32"/>
          <w:szCs w:val="32"/>
        </w:rPr>
      </w:pPr>
      <w:r w:rsidRPr="000663BE">
        <w:rPr>
          <w:b/>
          <w:bCs/>
          <w:color w:val="FE66FA"/>
          <w:sz w:val="32"/>
          <w:szCs w:val="32"/>
        </w:rPr>
        <w:t>Bilan de l’action :</w:t>
      </w:r>
    </w:p>
    <w:p w14:paraId="02C772C3" w14:textId="77777777" w:rsidR="000663BE" w:rsidRDefault="000663BE" w:rsidP="005B39A2">
      <w:pPr>
        <w:rPr>
          <w:rFonts w:ascii="Aptos" w:hAnsi="Aptos"/>
          <w:b/>
          <w:bCs/>
        </w:rPr>
      </w:pPr>
    </w:p>
    <w:p w14:paraId="5312EE84" w14:textId="0A3637AD" w:rsidR="005B39A2" w:rsidRPr="00EE757B" w:rsidRDefault="000663BE" w:rsidP="005B39A2">
      <w:pPr>
        <w:rPr>
          <w:rFonts w:ascii="Aptos" w:hAnsi="Aptos"/>
          <w:sz w:val="24"/>
          <w:szCs w:val="24"/>
        </w:rPr>
      </w:pPr>
      <w:r w:rsidRPr="00EE757B">
        <w:rPr>
          <w:rFonts w:ascii="Aptos" w:hAnsi="Aptos"/>
          <w:b/>
          <w:bCs/>
          <w:sz w:val="24"/>
          <w:szCs w:val="24"/>
        </w:rPr>
        <w:t>Evaluation </w:t>
      </w:r>
      <w:r w:rsidR="00B653E4" w:rsidRPr="0057531A">
        <w:rPr>
          <w:rFonts w:ascii="Aptos" w:hAnsi="Aptos"/>
          <w:i/>
          <w:iCs/>
          <w:sz w:val="24"/>
          <w:szCs w:val="24"/>
        </w:rPr>
        <w:t>(cocher</w:t>
      </w:r>
      <w:r w:rsidR="004F1F58" w:rsidRPr="0057531A">
        <w:rPr>
          <w:rFonts w:ascii="Aptos" w:hAnsi="Aptos"/>
          <w:i/>
          <w:iCs/>
          <w:sz w:val="24"/>
          <w:szCs w:val="24"/>
        </w:rPr>
        <w:t>) </w:t>
      </w:r>
      <w:r w:rsidR="004F1F58" w:rsidRPr="0057531A">
        <w:rPr>
          <w:rFonts w:ascii="Aptos" w:hAnsi="Aptos"/>
          <w:sz w:val="24"/>
          <w:szCs w:val="24"/>
        </w:rPr>
        <w:t xml:space="preserve">: </w:t>
      </w:r>
    </w:p>
    <w:p w14:paraId="712CE4BE" w14:textId="7C96B875" w:rsidR="000663BE" w:rsidRPr="00EE757B" w:rsidRDefault="000663BE" w:rsidP="000663BE">
      <w:pPr>
        <w:pStyle w:val="Paragraphedeliste"/>
        <w:numPr>
          <w:ilvl w:val="0"/>
          <w:numId w:val="10"/>
        </w:numPr>
        <w:rPr>
          <w:rFonts w:ascii="Aptos" w:hAnsi="Aptos"/>
          <w:sz w:val="24"/>
          <w:szCs w:val="24"/>
        </w:rPr>
      </w:pPr>
      <w:r w:rsidRPr="00EE757B">
        <w:rPr>
          <w:rFonts w:ascii="Aptos" w:hAnsi="Aptos"/>
          <w:sz w:val="24"/>
          <w:szCs w:val="24"/>
        </w:rPr>
        <w:t xml:space="preserve">Objectifs </w:t>
      </w:r>
      <w:r w:rsidR="009F4A03" w:rsidRPr="00EE757B">
        <w:rPr>
          <w:rFonts w:ascii="Aptos" w:hAnsi="Aptos"/>
          <w:sz w:val="24"/>
          <w:szCs w:val="24"/>
        </w:rPr>
        <w:t xml:space="preserve">atteints </w:t>
      </w:r>
    </w:p>
    <w:p w14:paraId="5A1CF9D9" w14:textId="62CC2D73" w:rsidR="009F4A03" w:rsidRPr="00EE757B" w:rsidRDefault="009F4A03" w:rsidP="000663BE">
      <w:pPr>
        <w:pStyle w:val="Paragraphedeliste"/>
        <w:numPr>
          <w:ilvl w:val="0"/>
          <w:numId w:val="10"/>
        </w:numPr>
        <w:rPr>
          <w:rFonts w:ascii="Aptos" w:hAnsi="Aptos"/>
          <w:sz w:val="24"/>
          <w:szCs w:val="24"/>
        </w:rPr>
      </w:pPr>
      <w:r w:rsidRPr="00EE757B">
        <w:rPr>
          <w:rFonts w:ascii="Aptos" w:hAnsi="Aptos"/>
          <w:sz w:val="24"/>
          <w:szCs w:val="24"/>
        </w:rPr>
        <w:t xml:space="preserve">Objectifs en partie atteints </w:t>
      </w:r>
    </w:p>
    <w:p w14:paraId="518CD47B" w14:textId="0388256D" w:rsidR="009F4A03" w:rsidRPr="00EE757B" w:rsidRDefault="009F4A03" w:rsidP="000663BE">
      <w:pPr>
        <w:pStyle w:val="Paragraphedeliste"/>
        <w:numPr>
          <w:ilvl w:val="0"/>
          <w:numId w:val="10"/>
        </w:numPr>
        <w:rPr>
          <w:rFonts w:ascii="Aptos" w:hAnsi="Aptos"/>
          <w:sz w:val="24"/>
          <w:szCs w:val="24"/>
        </w:rPr>
      </w:pPr>
      <w:r w:rsidRPr="00EE757B">
        <w:rPr>
          <w:rFonts w:ascii="Aptos" w:hAnsi="Aptos"/>
          <w:sz w:val="24"/>
          <w:szCs w:val="24"/>
        </w:rPr>
        <w:t xml:space="preserve">Objectifs non atteints </w:t>
      </w:r>
    </w:p>
    <w:p w14:paraId="291971B6" w14:textId="77777777" w:rsidR="009F4A03" w:rsidRPr="00EE757B" w:rsidRDefault="009F4A03" w:rsidP="009F4A03">
      <w:pPr>
        <w:rPr>
          <w:rFonts w:ascii="Aptos" w:hAnsi="Aptos"/>
          <w:sz w:val="24"/>
          <w:szCs w:val="24"/>
        </w:rPr>
      </w:pPr>
    </w:p>
    <w:p w14:paraId="534DE2D3" w14:textId="77777777" w:rsidR="009F4A03" w:rsidRPr="00EE757B" w:rsidRDefault="009F4A03" w:rsidP="009F4A03">
      <w:pPr>
        <w:rPr>
          <w:rFonts w:ascii="Aptos" w:hAnsi="Aptos"/>
          <w:sz w:val="24"/>
          <w:szCs w:val="24"/>
        </w:rPr>
      </w:pPr>
    </w:p>
    <w:p w14:paraId="191DA8B3" w14:textId="3CCD2B23" w:rsidR="009F4A03" w:rsidRPr="00EE757B" w:rsidRDefault="009F4A03" w:rsidP="009F4A03">
      <w:pPr>
        <w:rPr>
          <w:rFonts w:ascii="Aptos" w:hAnsi="Aptos"/>
          <w:b/>
          <w:bCs/>
          <w:sz w:val="24"/>
          <w:szCs w:val="24"/>
        </w:rPr>
      </w:pPr>
      <w:r w:rsidRPr="00EE757B">
        <w:rPr>
          <w:rFonts w:ascii="Aptos" w:hAnsi="Aptos"/>
          <w:b/>
          <w:bCs/>
          <w:sz w:val="24"/>
          <w:szCs w:val="24"/>
        </w:rPr>
        <w:t xml:space="preserve">Point à améliorer : </w:t>
      </w:r>
    </w:p>
    <w:p w14:paraId="0D6F635E" w14:textId="5399105A" w:rsidR="009F4A03" w:rsidRPr="009F4A03" w:rsidRDefault="009F4A03" w:rsidP="009F4A03">
      <w:pPr>
        <w:rPr>
          <w:rFonts w:ascii="Aptos" w:hAnsi="Aptos"/>
        </w:rPr>
      </w:pPr>
      <w:r>
        <w:rPr>
          <w:rFonts w:ascii="Aptos" w:hAnsi="Apto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E757B">
        <w:rPr>
          <w:rFonts w:ascii="Aptos" w:hAnsi="Aptos"/>
        </w:rPr>
        <w:t>_</w:t>
      </w:r>
      <w:r>
        <w:rPr>
          <w:rFonts w:ascii="Aptos" w:hAnsi="Aptos"/>
        </w:rPr>
        <w:t>__</w:t>
      </w:r>
    </w:p>
    <w:p w14:paraId="1E8A36EE" w14:textId="77777777" w:rsidR="005B39A2" w:rsidRPr="005B39A2" w:rsidRDefault="005B39A2" w:rsidP="005B39A2">
      <w:pPr>
        <w:rPr>
          <w:rFonts w:ascii="Aptos" w:hAnsi="Aptos"/>
        </w:rPr>
      </w:pPr>
    </w:p>
    <w:p w14:paraId="35CCA5BC" w14:textId="7C48034F" w:rsidR="005B39A2" w:rsidRPr="005B39A2" w:rsidRDefault="005B39A2" w:rsidP="005B39A2">
      <w:pPr>
        <w:rPr>
          <w:rFonts w:ascii="Aptos" w:hAnsi="Aptos"/>
        </w:rPr>
      </w:pPr>
    </w:p>
    <w:sectPr w:rsidR="005B39A2" w:rsidRPr="005B39A2" w:rsidSect="009F4A03">
      <w:type w:val="continuous"/>
      <w:pgSz w:w="11906" w:h="16838"/>
      <w:pgMar w:top="1843" w:right="1418" w:bottom="232" w:left="1418" w:header="0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ABF98" w14:textId="77777777" w:rsidR="004D2E2A" w:rsidRDefault="004D2E2A" w:rsidP="001E562B">
      <w:r>
        <w:separator/>
      </w:r>
    </w:p>
  </w:endnote>
  <w:endnote w:type="continuationSeparator" w:id="0">
    <w:p w14:paraId="4F8C28ED" w14:textId="77777777" w:rsidR="004D2E2A" w:rsidRDefault="004D2E2A" w:rsidP="001E5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4365" w14:textId="77777777" w:rsidR="00F0308C" w:rsidRDefault="00F0308C" w:rsidP="00F0308C">
    <w:pPr>
      <w:pStyle w:val="Pieddepage"/>
      <w:jc w:val="center"/>
      <w:rPr>
        <w:sz w:val="20"/>
        <w:szCs w:val="20"/>
      </w:rPr>
    </w:pPr>
  </w:p>
  <w:p w14:paraId="52915135" w14:textId="77777777" w:rsidR="00F0308C" w:rsidRPr="001E562B" w:rsidRDefault="00F0308C" w:rsidP="00F0308C">
    <w:pPr>
      <w:pStyle w:val="Pieddepage"/>
      <w:jc w:val="center"/>
      <w:rPr>
        <w:sz w:val="20"/>
        <w:szCs w:val="20"/>
      </w:rPr>
    </w:pPr>
    <w:r w:rsidRPr="001E562B">
      <w:rPr>
        <w:sz w:val="20"/>
        <w:szCs w:val="20"/>
      </w:rPr>
      <w:t>Siège social : 327, rue du Luxembourg – Parc d’activités du bois des commun</w:t>
    </w:r>
    <w:r>
      <w:rPr>
        <w:sz w:val="20"/>
        <w:szCs w:val="20"/>
      </w:rPr>
      <w:t>e</w:t>
    </w:r>
    <w:r w:rsidRPr="001E562B">
      <w:rPr>
        <w:sz w:val="20"/>
        <w:szCs w:val="20"/>
      </w:rPr>
      <w:t xml:space="preserve">s – </w:t>
    </w:r>
    <w:proofErr w:type="spellStart"/>
    <w:r w:rsidRPr="001E562B">
      <w:rPr>
        <w:sz w:val="20"/>
        <w:szCs w:val="20"/>
      </w:rPr>
      <w:t>Nétreville</w:t>
    </w:r>
    <w:proofErr w:type="spellEnd"/>
    <w:r w:rsidRPr="001E562B">
      <w:rPr>
        <w:sz w:val="20"/>
        <w:szCs w:val="20"/>
      </w:rPr>
      <w:t xml:space="preserve"> – 27000 EVREUX</w:t>
    </w:r>
  </w:p>
  <w:p w14:paraId="2BE53E17" w14:textId="77777777" w:rsidR="00F0308C" w:rsidRPr="001E562B" w:rsidRDefault="00F0308C" w:rsidP="00F0308C">
    <w:pPr>
      <w:pStyle w:val="Pieddepage"/>
      <w:tabs>
        <w:tab w:val="clear" w:pos="4536"/>
        <w:tab w:val="clear" w:pos="9072"/>
      </w:tabs>
      <w:jc w:val="center"/>
      <w:rPr>
        <w:sz w:val="20"/>
        <w:szCs w:val="20"/>
      </w:rPr>
    </w:pPr>
    <w:r>
      <w:rPr>
        <w:sz w:val="20"/>
        <w:szCs w:val="20"/>
      </w:rPr>
      <w:t>Adresse Postale : C</w:t>
    </w:r>
    <w:r w:rsidRPr="001E562B">
      <w:rPr>
        <w:sz w:val="20"/>
        <w:szCs w:val="20"/>
      </w:rPr>
      <w:t>.</w:t>
    </w:r>
    <w:r>
      <w:rPr>
        <w:sz w:val="20"/>
        <w:szCs w:val="20"/>
      </w:rPr>
      <w:t>S</w:t>
    </w:r>
    <w:r w:rsidRPr="001E562B">
      <w:rPr>
        <w:sz w:val="20"/>
        <w:szCs w:val="20"/>
      </w:rPr>
      <w:t xml:space="preserve">. </w:t>
    </w:r>
    <w:r>
      <w:rPr>
        <w:sz w:val="20"/>
        <w:szCs w:val="20"/>
      </w:rPr>
      <w:t>7</w:t>
    </w:r>
    <w:r w:rsidRPr="001E562B">
      <w:rPr>
        <w:sz w:val="20"/>
        <w:szCs w:val="20"/>
      </w:rPr>
      <w:t xml:space="preserve">3117 – 27031 EVREUX CEDEX </w:t>
    </w:r>
    <w:r w:rsidRPr="001E562B">
      <w:rPr>
        <w:sz w:val="20"/>
        <w:szCs w:val="20"/>
      </w:rPr>
      <w:sym w:font="Wingdings" w:char="F09F"/>
    </w:r>
    <w:r w:rsidRPr="001E562B">
      <w:rPr>
        <w:sz w:val="20"/>
        <w:szCs w:val="20"/>
      </w:rPr>
      <w:t xml:space="preserve"> Tél : 02.32.28.84.63</w:t>
    </w:r>
  </w:p>
  <w:p w14:paraId="148BB80C" w14:textId="77777777" w:rsidR="00F0308C" w:rsidRPr="00422910" w:rsidRDefault="00F0308C" w:rsidP="00F0308C">
    <w:pPr>
      <w:pStyle w:val="Pieddepage"/>
      <w:jc w:val="center"/>
      <w:rPr>
        <w:sz w:val="20"/>
        <w:szCs w:val="20"/>
      </w:rPr>
    </w:pPr>
    <w:r w:rsidRPr="001E562B">
      <w:rPr>
        <w:sz w:val="20"/>
        <w:szCs w:val="20"/>
      </w:rPr>
      <w:t xml:space="preserve">Site internet : </w:t>
    </w:r>
    <w:hyperlink r:id="rId1" w:history="1">
      <w:r w:rsidRPr="001E562B">
        <w:rPr>
          <w:rStyle w:val="Lienhypertexte"/>
          <w:color w:val="auto"/>
          <w:sz w:val="20"/>
          <w:szCs w:val="20"/>
          <w:u w:val="none"/>
        </w:rPr>
        <w:t>http://eure.fff.fr</w:t>
      </w:r>
    </w:hyperlink>
    <w:r w:rsidRPr="001E562B">
      <w:rPr>
        <w:sz w:val="20"/>
        <w:szCs w:val="20"/>
      </w:rPr>
      <w:t xml:space="preserve"> </w:t>
    </w:r>
    <w:r w:rsidRPr="001E562B">
      <w:rPr>
        <w:sz w:val="20"/>
        <w:szCs w:val="20"/>
      </w:rPr>
      <w:sym w:font="Wingdings" w:char="F09F"/>
    </w:r>
    <w:r w:rsidRPr="001E562B">
      <w:rPr>
        <w:sz w:val="20"/>
        <w:szCs w:val="20"/>
      </w:rPr>
      <w:t xml:space="preserve"> </w:t>
    </w:r>
    <w:proofErr w:type="spellStart"/>
    <w:r w:rsidRPr="001E562B">
      <w:rPr>
        <w:sz w:val="20"/>
        <w:szCs w:val="20"/>
      </w:rPr>
      <w:t>E mail</w:t>
    </w:r>
    <w:proofErr w:type="spellEnd"/>
    <w:r w:rsidRPr="001E562B">
      <w:rPr>
        <w:sz w:val="20"/>
        <w:szCs w:val="20"/>
      </w:rPr>
      <w:t xml:space="preserve"> : </w:t>
    </w:r>
    <w:hyperlink r:id="rId2" w:history="1">
      <w:r w:rsidRPr="00422910">
        <w:rPr>
          <w:rStyle w:val="Lienhypertexte"/>
          <w:color w:val="auto"/>
          <w:sz w:val="20"/>
          <w:szCs w:val="20"/>
          <w:u w:val="none"/>
        </w:rPr>
        <w:t>district@eure.fff.fr</w:t>
      </w:r>
    </w:hyperlink>
  </w:p>
  <w:p w14:paraId="4F2066F8" w14:textId="77777777" w:rsidR="001E562B" w:rsidRPr="001E562B" w:rsidRDefault="001E562B" w:rsidP="00F0308C">
    <w:pPr>
      <w:pStyle w:val="Pieddepag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F2D3D" w14:textId="77777777" w:rsidR="004D2E2A" w:rsidRDefault="004D2E2A" w:rsidP="001E562B">
      <w:r>
        <w:separator/>
      </w:r>
    </w:p>
  </w:footnote>
  <w:footnote w:type="continuationSeparator" w:id="0">
    <w:p w14:paraId="29DCB63E" w14:textId="77777777" w:rsidR="004D2E2A" w:rsidRDefault="004D2E2A" w:rsidP="001E5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C159" w14:textId="77777777" w:rsidR="001E562B" w:rsidRPr="009C69EF" w:rsidRDefault="001E562B" w:rsidP="00492362">
    <w:pPr>
      <w:pStyle w:val="En-tte"/>
      <w:tabs>
        <w:tab w:val="clear" w:pos="4536"/>
        <w:tab w:val="clear" w:pos="9072"/>
      </w:tabs>
      <w:rPr>
        <w:b/>
        <w:sz w:val="36"/>
        <w:szCs w:val="36"/>
      </w:rPr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C0FD0" w14:textId="77777777" w:rsidR="00492362" w:rsidRDefault="00DE0BC1" w:rsidP="00847C97">
    <w:pPr>
      <w:pStyle w:val="En-tte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5E71B57" wp14:editId="3E10DE6E">
          <wp:simplePos x="0" y="0"/>
          <wp:positionH relativeFrom="column">
            <wp:posOffset>-271145</wp:posOffset>
          </wp:positionH>
          <wp:positionV relativeFrom="paragraph">
            <wp:posOffset>190278</wp:posOffset>
          </wp:positionV>
          <wp:extent cx="836930" cy="1079500"/>
          <wp:effectExtent l="0" t="0" r="1270" b="635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6930" cy="1079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0" behindDoc="1" locked="0" layoutInCell="1" allowOverlap="1" wp14:anchorId="2831E553" wp14:editId="1D375FF2">
              <wp:simplePos x="0" y="0"/>
              <wp:positionH relativeFrom="column">
                <wp:posOffset>-2548889</wp:posOffset>
              </wp:positionH>
              <wp:positionV relativeFrom="paragraph">
                <wp:posOffset>-28575</wp:posOffset>
              </wp:positionV>
              <wp:extent cx="10440000" cy="720000"/>
              <wp:effectExtent l="19050" t="685800" r="19050" b="69024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1156762">
                        <a:off x="0" y="0"/>
                        <a:ext cx="10440000" cy="720000"/>
                      </a:xfrm>
                      <a:prstGeom prst="rect">
                        <a:avLst/>
                      </a:prstGeom>
                      <a:solidFill>
                        <a:srgbClr val="CA9F68"/>
                      </a:solidFill>
                      <a:ln>
                        <a:solidFill>
                          <a:srgbClr val="CA9F6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83B3DB" id="Rectangle 5" o:spid="_x0000_s1026" style="position:absolute;margin-left:-200.7pt;margin-top:-2.25pt;width:822.05pt;height:56.7pt;rotation:-484134fd;z-index:-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" fillcolor="#ca9f68" strokecolor="#ca9f68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706882A1" wp14:editId="746851C5">
              <wp:simplePos x="0" y="0"/>
              <wp:positionH relativeFrom="margin">
                <wp:align>center</wp:align>
              </wp:positionH>
              <wp:positionV relativeFrom="paragraph">
                <wp:posOffset>-552450</wp:posOffset>
              </wp:positionV>
              <wp:extent cx="10440000" cy="720000"/>
              <wp:effectExtent l="19050" t="685800" r="19050" b="69024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1156762">
                        <a:off x="0" y="0"/>
                        <a:ext cx="10440000" cy="720000"/>
                      </a:xfrm>
                      <a:prstGeom prst="rect">
                        <a:avLst/>
                      </a:prstGeom>
                      <a:solidFill>
                        <a:srgbClr val="36527E"/>
                      </a:solidFill>
                      <a:ln>
                        <a:solidFill>
                          <a:srgbClr val="36527E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7BA15C" id="Rectangle 4" o:spid="_x0000_s1026" style="position:absolute;margin-left:0;margin-top:-43.5pt;width:822.05pt;height:56.7pt;rotation:-484134fd;z-index:-25165926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" fillcolor="#36527e" strokecolor="#36527e" strokeweight="2pt">
              <w10:wrap anchorx="margin"/>
            </v:rect>
          </w:pict>
        </mc:Fallback>
      </mc:AlternateContent>
    </w:r>
  </w:p>
  <w:p w14:paraId="2E076BBD" w14:textId="77777777" w:rsidR="00492362" w:rsidRDefault="00847C97">
    <w:pPr>
      <w:pStyle w:val="En-t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115F95C" wp14:editId="230C35EF">
              <wp:simplePos x="0" y="0"/>
              <wp:positionH relativeFrom="column">
                <wp:posOffset>16510</wp:posOffset>
              </wp:positionH>
              <wp:positionV relativeFrom="paragraph">
                <wp:posOffset>86360</wp:posOffset>
              </wp:positionV>
              <wp:extent cx="3765550" cy="1404620"/>
              <wp:effectExtent l="0" t="228600" r="0" b="24130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136960">
                        <a:off x="0" y="0"/>
                        <a:ext cx="37655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7DE0CD" w14:textId="77777777" w:rsidR="00DE0BC1" w:rsidRDefault="00847C97" w:rsidP="005E688A">
                          <w:pPr>
                            <w:pStyle w:val="En-tte"/>
                            <w:tabs>
                              <w:tab w:val="clear" w:pos="4536"/>
                              <w:tab w:val="clear" w:pos="9072"/>
                            </w:tabs>
                            <w:ind w:left="993"/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>DISTRICT DE L’EURE DE FOOTBALL</w:t>
                          </w:r>
                        </w:p>
                        <w:p w14:paraId="35A31D35" w14:textId="35D66707" w:rsidR="000D1525" w:rsidRPr="005E688A" w:rsidRDefault="00101FAB" w:rsidP="00101FAB">
                          <w:pPr>
                            <w:pStyle w:val="En-tte"/>
                            <w:tabs>
                              <w:tab w:val="clear" w:pos="4536"/>
                              <w:tab w:val="clear" w:pos="9072"/>
                            </w:tabs>
                            <w:ind w:left="284" w:firstLine="709"/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:szCs w:val="24"/>
                            </w:rPr>
                            <w:t>SOYONS LES ACT’EURE DE NOTRE FOOTBALL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15F95C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1.3pt;margin-top:6.8pt;width:296.5pt;height:110.6pt;rotation:-505763fd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" filled="f" stroked="f">
              <v:textbox style="mso-fit-shape-to-text:t">
                <w:txbxContent>
                  <w:p w14:paraId="267DE0CD" w14:textId="77777777" w:rsidR="00DE0BC1" w:rsidRDefault="00847C97" w:rsidP="005E688A">
                    <w:pPr>
                      <w:pStyle w:val="En-tte"/>
                      <w:tabs>
                        <w:tab w:val="clear" w:pos="4536"/>
                        <w:tab w:val="clear" w:pos="9072"/>
                      </w:tabs>
                      <w:ind w:left="993"/>
                      <w:rPr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>DISTRICT DE L’EURE DE FOOTBALL</w:t>
                    </w:r>
                  </w:p>
                  <w:p w14:paraId="35A31D35" w14:textId="35D66707" w:rsidR="000D1525" w:rsidRPr="005E688A" w:rsidRDefault="00101FAB" w:rsidP="00101FAB">
                    <w:pPr>
                      <w:pStyle w:val="En-tte"/>
                      <w:tabs>
                        <w:tab w:val="clear" w:pos="4536"/>
                        <w:tab w:val="clear" w:pos="9072"/>
                      </w:tabs>
                      <w:ind w:left="284" w:firstLine="709"/>
                      <w:rPr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i/>
                        <w:iCs/>
                        <w:color w:val="FFFFFF" w:themeColor="background1"/>
                        <w:sz w:val="24"/>
                        <w:szCs w:val="24"/>
                      </w:rPr>
                      <w:t>SOYONS LES ACT’EURE DE NOTRE FOOTBALL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0A87"/>
    <w:multiLevelType w:val="hybridMultilevel"/>
    <w:tmpl w:val="679098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70295"/>
    <w:multiLevelType w:val="hybridMultilevel"/>
    <w:tmpl w:val="B1548470"/>
    <w:lvl w:ilvl="0" w:tplc="040C0003">
      <w:start w:val="1"/>
      <w:numFmt w:val="bullet"/>
      <w:lvlText w:val="o"/>
      <w:lvlJc w:val="left"/>
      <w:pPr>
        <w:ind w:left="7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11855571"/>
    <w:multiLevelType w:val="hybridMultilevel"/>
    <w:tmpl w:val="75769F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4198F"/>
    <w:multiLevelType w:val="hybridMultilevel"/>
    <w:tmpl w:val="8C0ADD26"/>
    <w:lvl w:ilvl="0" w:tplc="368C093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C6876"/>
    <w:multiLevelType w:val="hybridMultilevel"/>
    <w:tmpl w:val="E9700A12"/>
    <w:lvl w:ilvl="0" w:tplc="B504D72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3692B"/>
    <w:multiLevelType w:val="hybridMultilevel"/>
    <w:tmpl w:val="0F7C7D34"/>
    <w:lvl w:ilvl="0" w:tplc="51409E00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994963"/>
    <w:multiLevelType w:val="hybridMultilevel"/>
    <w:tmpl w:val="65C2236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D6307"/>
    <w:multiLevelType w:val="hybridMultilevel"/>
    <w:tmpl w:val="F1F01B98"/>
    <w:lvl w:ilvl="0" w:tplc="7996CCC4">
      <w:start w:val="13"/>
      <w:numFmt w:val="bullet"/>
      <w:lvlText w:val="-"/>
      <w:lvlJc w:val="left"/>
      <w:pPr>
        <w:ind w:left="51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8" w15:restartNumberingAfterBreak="0">
    <w:nsid w:val="7B52534A"/>
    <w:multiLevelType w:val="hybridMultilevel"/>
    <w:tmpl w:val="0FEAE392"/>
    <w:lvl w:ilvl="0" w:tplc="119872E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13EDA"/>
    <w:multiLevelType w:val="hybridMultilevel"/>
    <w:tmpl w:val="FDA679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822499">
    <w:abstractNumId w:val="8"/>
  </w:num>
  <w:num w:numId="2" w16cid:durableId="175123904">
    <w:abstractNumId w:val="7"/>
  </w:num>
  <w:num w:numId="3" w16cid:durableId="126628623">
    <w:abstractNumId w:val="0"/>
  </w:num>
  <w:num w:numId="4" w16cid:durableId="258030933">
    <w:abstractNumId w:val="5"/>
  </w:num>
  <w:num w:numId="5" w16cid:durableId="2021541477">
    <w:abstractNumId w:val="2"/>
  </w:num>
  <w:num w:numId="6" w16cid:durableId="2093503425">
    <w:abstractNumId w:val="6"/>
  </w:num>
  <w:num w:numId="7" w16cid:durableId="13115013">
    <w:abstractNumId w:val="9"/>
  </w:num>
  <w:num w:numId="8" w16cid:durableId="646738880">
    <w:abstractNumId w:val="4"/>
  </w:num>
  <w:num w:numId="9" w16cid:durableId="185481743">
    <w:abstractNumId w:val="3"/>
  </w:num>
  <w:num w:numId="10" w16cid:durableId="1600482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FAB"/>
    <w:rsid w:val="00002BB2"/>
    <w:rsid w:val="0000326D"/>
    <w:rsid w:val="0000461B"/>
    <w:rsid w:val="00006A09"/>
    <w:rsid w:val="00011792"/>
    <w:rsid w:val="0001222B"/>
    <w:rsid w:val="00014F86"/>
    <w:rsid w:val="0001585B"/>
    <w:rsid w:val="00016B5D"/>
    <w:rsid w:val="00016E93"/>
    <w:rsid w:val="000205EF"/>
    <w:rsid w:val="000210E2"/>
    <w:rsid w:val="000223BF"/>
    <w:rsid w:val="00022A91"/>
    <w:rsid w:val="00022CFE"/>
    <w:rsid w:val="0002302A"/>
    <w:rsid w:val="00023AE8"/>
    <w:rsid w:val="00024511"/>
    <w:rsid w:val="00024929"/>
    <w:rsid w:val="00025570"/>
    <w:rsid w:val="000270DC"/>
    <w:rsid w:val="00027235"/>
    <w:rsid w:val="00027584"/>
    <w:rsid w:val="00030A0F"/>
    <w:rsid w:val="00031928"/>
    <w:rsid w:val="000328CE"/>
    <w:rsid w:val="00034A3A"/>
    <w:rsid w:val="00034E36"/>
    <w:rsid w:val="00036D6B"/>
    <w:rsid w:val="00037EA4"/>
    <w:rsid w:val="00040FA2"/>
    <w:rsid w:val="0004233E"/>
    <w:rsid w:val="00043903"/>
    <w:rsid w:val="00046401"/>
    <w:rsid w:val="00047712"/>
    <w:rsid w:val="00050D2D"/>
    <w:rsid w:val="00053086"/>
    <w:rsid w:val="000536B6"/>
    <w:rsid w:val="00054199"/>
    <w:rsid w:val="0005448C"/>
    <w:rsid w:val="00056AFC"/>
    <w:rsid w:val="0006086B"/>
    <w:rsid w:val="00062464"/>
    <w:rsid w:val="00062658"/>
    <w:rsid w:val="0006456E"/>
    <w:rsid w:val="000663BE"/>
    <w:rsid w:val="00071CFA"/>
    <w:rsid w:val="00071EB8"/>
    <w:rsid w:val="00073352"/>
    <w:rsid w:val="00074C48"/>
    <w:rsid w:val="000753C9"/>
    <w:rsid w:val="00077C0E"/>
    <w:rsid w:val="00082D80"/>
    <w:rsid w:val="0008329B"/>
    <w:rsid w:val="00084CE3"/>
    <w:rsid w:val="00087E5D"/>
    <w:rsid w:val="000904A0"/>
    <w:rsid w:val="00091EB9"/>
    <w:rsid w:val="00093485"/>
    <w:rsid w:val="00096F45"/>
    <w:rsid w:val="000A0312"/>
    <w:rsid w:val="000A0EFC"/>
    <w:rsid w:val="000A3663"/>
    <w:rsid w:val="000A75EC"/>
    <w:rsid w:val="000A7BEE"/>
    <w:rsid w:val="000B0CF3"/>
    <w:rsid w:val="000B0FB0"/>
    <w:rsid w:val="000B3E73"/>
    <w:rsid w:val="000B6EDC"/>
    <w:rsid w:val="000B72EC"/>
    <w:rsid w:val="000C012E"/>
    <w:rsid w:val="000C175C"/>
    <w:rsid w:val="000C1942"/>
    <w:rsid w:val="000C356A"/>
    <w:rsid w:val="000C3ABD"/>
    <w:rsid w:val="000C7DCE"/>
    <w:rsid w:val="000C7F67"/>
    <w:rsid w:val="000D068E"/>
    <w:rsid w:val="000D0FAD"/>
    <w:rsid w:val="000D1525"/>
    <w:rsid w:val="000D2065"/>
    <w:rsid w:val="000D2570"/>
    <w:rsid w:val="000D3C70"/>
    <w:rsid w:val="000D4354"/>
    <w:rsid w:val="000D4F58"/>
    <w:rsid w:val="000D690C"/>
    <w:rsid w:val="000E0A20"/>
    <w:rsid w:val="000E0AC5"/>
    <w:rsid w:val="000E46EA"/>
    <w:rsid w:val="000E4BCB"/>
    <w:rsid w:val="000E5F19"/>
    <w:rsid w:val="000E6E20"/>
    <w:rsid w:val="000F1EEA"/>
    <w:rsid w:val="000F2883"/>
    <w:rsid w:val="000F2B19"/>
    <w:rsid w:val="000F33BC"/>
    <w:rsid w:val="000F3A47"/>
    <w:rsid w:val="000F4435"/>
    <w:rsid w:val="000F55F7"/>
    <w:rsid w:val="000F6976"/>
    <w:rsid w:val="000F709F"/>
    <w:rsid w:val="0010139D"/>
    <w:rsid w:val="00101FAB"/>
    <w:rsid w:val="00102B26"/>
    <w:rsid w:val="0010356B"/>
    <w:rsid w:val="001039EB"/>
    <w:rsid w:val="00103A04"/>
    <w:rsid w:val="001055F5"/>
    <w:rsid w:val="0010617F"/>
    <w:rsid w:val="001061A1"/>
    <w:rsid w:val="001071FB"/>
    <w:rsid w:val="00107B9C"/>
    <w:rsid w:val="00111644"/>
    <w:rsid w:val="00113237"/>
    <w:rsid w:val="001136F4"/>
    <w:rsid w:val="00115F6C"/>
    <w:rsid w:val="00116301"/>
    <w:rsid w:val="0011632F"/>
    <w:rsid w:val="00121E97"/>
    <w:rsid w:val="001230A0"/>
    <w:rsid w:val="00124A9F"/>
    <w:rsid w:val="001254CE"/>
    <w:rsid w:val="00130684"/>
    <w:rsid w:val="00131827"/>
    <w:rsid w:val="00131D2D"/>
    <w:rsid w:val="00131D84"/>
    <w:rsid w:val="00132CAF"/>
    <w:rsid w:val="00133AC2"/>
    <w:rsid w:val="00134CB6"/>
    <w:rsid w:val="001374E0"/>
    <w:rsid w:val="0014078B"/>
    <w:rsid w:val="001409DA"/>
    <w:rsid w:val="00141613"/>
    <w:rsid w:val="00141B51"/>
    <w:rsid w:val="00144749"/>
    <w:rsid w:val="0014499F"/>
    <w:rsid w:val="00146EE7"/>
    <w:rsid w:val="001519D1"/>
    <w:rsid w:val="00153123"/>
    <w:rsid w:val="001535CC"/>
    <w:rsid w:val="001536C1"/>
    <w:rsid w:val="00153DE1"/>
    <w:rsid w:val="00154528"/>
    <w:rsid w:val="00156F3B"/>
    <w:rsid w:val="001577FB"/>
    <w:rsid w:val="00157E35"/>
    <w:rsid w:val="00157EE6"/>
    <w:rsid w:val="0016076B"/>
    <w:rsid w:val="00160DAA"/>
    <w:rsid w:val="0016285A"/>
    <w:rsid w:val="00162F90"/>
    <w:rsid w:val="0016329D"/>
    <w:rsid w:val="00164BFC"/>
    <w:rsid w:val="00164EF6"/>
    <w:rsid w:val="001665DE"/>
    <w:rsid w:val="0017024C"/>
    <w:rsid w:val="00170FC4"/>
    <w:rsid w:val="001740E2"/>
    <w:rsid w:val="00174AF2"/>
    <w:rsid w:val="00177046"/>
    <w:rsid w:val="0017794E"/>
    <w:rsid w:val="001810B8"/>
    <w:rsid w:val="0018207A"/>
    <w:rsid w:val="00184444"/>
    <w:rsid w:val="0018480A"/>
    <w:rsid w:val="0018693D"/>
    <w:rsid w:val="00187EBF"/>
    <w:rsid w:val="00190D36"/>
    <w:rsid w:val="00192294"/>
    <w:rsid w:val="00193589"/>
    <w:rsid w:val="00193C40"/>
    <w:rsid w:val="0019413C"/>
    <w:rsid w:val="001A2301"/>
    <w:rsid w:val="001A343A"/>
    <w:rsid w:val="001A4118"/>
    <w:rsid w:val="001A6073"/>
    <w:rsid w:val="001A6647"/>
    <w:rsid w:val="001A7448"/>
    <w:rsid w:val="001B1F4F"/>
    <w:rsid w:val="001B29E1"/>
    <w:rsid w:val="001B49C5"/>
    <w:rsid w:val="001B4DAF"/>
    <w:rsid w:val="001B749F"/>
    <w:rsid w:val="001B7CB6"/>
    <w:rsid w:val="001C1813"/>
    <w:rsid w:val="001C1EB2"/>
    <w:rsid w:val="001C5FFF"/>
    <w:rsid w:val="001C6B43"/>
    <w:rsid w:val="001C7C60"/>
    <w:rsid w:val="001D2240"/>
    <w:rsid w:val="001D2788"/>
    <w:rsid w:val="001D3A46"/>
    <w:rsid w:val="001D462E"/>
    <w:rsid w:val="001D470B"/>
    <w:rsid w:val="001D4C09"/>
    <w:rsid w:val="001D76C3"/>
    <w:rsid w:val="001E0640"/>
    <w:rsid w:val="001E0732"/>
    <w:rsid w:val="001E1F0B"/>
    <w:rsid w:val="001E2901"/>
    <w:rsid w:val="001E3B53"/>
    <w:rsid w:val="001E3E2B"/>
    <w:rsid w:val="001E48E7"/>
    <w:rsid w:val="001E5248"/>
    <w:rsid w:val="001E562B"/>
    <w:rsid w:val="001F03FB"/>
    <w:rsid w:val="001F13D1"/>
    <w:rsid w:val="001F1DAD"/>
    <w:rsid w:val="001F1EF6"/>
    <w:rsid w:val="001F1FE4"/>
    <w:rsid w:val="001F286E"/>
    <w:rsid w:val="001F33B4"/>
    <w:rsid w:val="001F4C8D"/>
    <w:rsid w:val="001F5962"/>
    <w:rsid w:val="001F7412"/>
    <w:rsid w:val="002000F1"/>
    <w:rsid w:val="0020013D"/>
    <w:rsid w:val="0020082F"/>
    <w:rsid w:val="00204470"/>
    <w:rsid w:val="002074E0"/>
    <w:rsid w:val="00207BB9"/>
    <w:rsid w:val="002122A6"/>
    <w:rsid w:val="00221CF4"/>
    <w:rsid w:val="0022349B"/>
    <w:rsid w:val="00223B67"/>
    <w:rsid w:val="00225891"/>
    <w:rsid w:val="00226F73"/>
    <w:rsid w:val="0022737C"/>
    <w:rsid w:val="00227FA5"/>
    <w:rsid w:val="00232318"/>
    <w:rsid w:val="002357F6"/>
    <w:rsid w:val="0023586F"/>
    <w:rsid w:val="00235FC3"/>
    <w:rsid w:val="00236A7F"/>
    <w:rsid w:val="002415AE"/>
    <w:rsid w:val="00242374"/>
    <w:rsid w:val="0024267C"/>
    <w:rsid w:val="002428D9"/>
    <w:rsid w:val="00245430"/>
    <w:rsid w:val="00247290"/>
    <w:rsid w:val="002504AD"/>
    <w:rsid w:val="00251E80"/>
    <w:rsid w:val="00253BCF"/>
    <w:rsid w:val="00255A46"/>
    <w:rsid w:val="00255E50"/>
    <w:rsid w:val="00256AD3"/>
    <w:rsid w:val="00257AE1"/>
    <w:rsid w:val="0026144D"/>
    <w:rsid w:val="00261B14"/>
    <w:rsid w:val="00264947"/>
    <w:rsid w:val="002672C1"/>
    <w:rsid w:val="002674F2"/>
    <w:rsid w:val="00270791"/>
    <w:rsid w:val="002716FD"/>
    <w:rsid w:val="0027302E"/>
    <w:rsid w:val="002731BC"/>
    <w:rsid w:val="00275282"/>
    <w:rsid w:val="0027775B"/>
    <w:rsid w:val="00277843"/>
    <w:rsid w:val="0028147B"/>
    <w:rsid w:val="002826DA"/>
    <w:rsid w:val="00283ECE"/>
    <w:rsid w:val="00284266"/>
    <w:rsid w:val="00284A92"/>
    <w:rsid w:val="002856A3"/>
    <w:rsid w:val="00286F63"/>
    <w:rsid w:val="00287739"/>
    <w:rsid w:val="00287D70"/>
    <w:rsid w:val="00290238"/>
    <w:rsid w:val="00290608"/>
    <w:rsid w:val="00290F82"/>
    <w:rsid w:val="0029202F"/>
    <w:rsid w:val="002935AD"/>
    <w:rsid w:val="00296332"/>
    <w:rsid w:val="002965EE"/>
    <w:rsid w:val="00296F14"/>
    <w:rsid w:val="0029733B"/>
    <w:rsid w:val="002A3243"/>
    <w:rsid w:val="002A359D"/>
    <w:rsid w:val="002A5DDD"/>
    <w:rsid w:val="002B0AB7"/>
    <w:rsid w:val="002B188A"/>
    <w:rsid w:val="002B2492"/>
    <w:rsid w:val="002B2D82"/>
    <w:rsid w:val="002B4B2D"/>
    <w:rsid w:val="002B78F7"/>
    <w:rsid w:val="002C0957"/>
    <w:rsid w:val="002C34A7"/>
    <w:rsid w:val="002C3589"/>
    <w:rsid w:val="002C516F"/>
    <w:rsid w:val="002D10D2"/>
    <w:rsid w:val="002D2206"/>
    <w:rsid w:val="002D2B76"/>
    <w:rsid w:val="002D4E83"/>
    <w:rsid w:val="002D51B7"/>
    <w:rsid w:val="002D5E4E"/>
    <w:rsid w:val="002D61F2"/>
    <w:rsid w:val="002E0F17"/>
    <w:rsid w:val="002E0F61"/>
    <w:rsid w:val="002E125C"/>
    <w:rsid w:val="002E343C"/>
    <w:rsid w:val="002E353C"/>
    <w:rsid w:val="002E3D50"/>
    <w:rsid w:val="002E4F99"/>
    <w:rsid w:val="002F1211"/>
    <w:rsid w:val="002F285C"/>
    <w:rsid w:val="002F3DC3"/>
    <w:rsid w:val="002F4C7B"/>
    <w:rsid w:val="002F612C"/>
    <w:rsid w:val="002F6D77"/>
    <w:rsid w:val="003000CB"/>
    <w:rsid w:val="003008B4"/>
    <w:rsid w:val="0030408F"/>
    <w:rsid w:val="003042FB"/>
    <w:rsid w:val="0030449D"/>
    <w:rsid w:val="00304ADE"/>
    <w:rsid w:val="003064CB"/>
    <w:rsid w:val="00307B4C"/>
    <w:rsid w:val="00311D22"/>
    <w:rsid w:val="00311E6B"/>
    <w:rsid w:val="0031245F"/>
    <w:rsid w:val="0031390B"/>
    <w:rsid w:val="00313DD9"/>
    <w:rsid w:val="00314039"/>
    <w:rsid w:val="00314829"/>
    <w:rsid w:val="003161FA"/>
    <w:rsid w:val="00321BB0"/>
    <w:rsid w:val="00322D0A"/>
    <w:rsid w:val="00324CC4"/>
    <w:rsid w:val="003272DB"/>
    <w:rsid w:val="0032753F"/>
    <w:rsid w:val="00327EA6"/>
    <w:rsid w:val="0033018D"/>
    <w:rsid w:val="00330C2C"/>
    <w:rsid w:val="0033434A"/>
    <w:rsid w:val="003421A6"/>
    <w:rsid w:val="00343F68"/>
    <w:rsid w:val="0034403E"/>
    <w:rsid w:val="00346433"/>
    <w:rsid w:val="00351650"/>
    <w:rsid w:val="00353BCE"/>
    <w:rsid w:val="003540AB"/>
    <w:rsid w:val="00356E12"/>
    <w:rsid w:val="003577AF"/>
    <w:rsid w:val="00360412"/>
    <w:rsid w:val="0036157F"/>
    <w:rsid w:val="003622BE"/>
    <w:rsid w:val="0036408F"/>
    <w:rsid w:val="0036445A"/>
    <w:rsid w:val="00364989"/>
    <w:rsid w:val="00367F39"/>
    <w:rsid w:val="00373C21"/>
    <w:rsid w:val="00374085"/>
    <w:rsid w:val="0037576F"/>
    <w:rsid w:val="0037792F"/>
    <w:rsid w:val="00382B4F"/>
    <w:rsid w:val="0038361C"/>
    <w:rsid w:val="00384498"/>
    <w:rsid w:val="0038511F"/>
    <w:rsid w:val="00385859"/>
    <w:rsid w:val="00386190"/>
    <w:rsid w:val="003908A7"/>
    <w:rsid w:val="00390F84"/>
    <w:rsid w:val="00391319"/>
    <w:rsid w:val="003921F8"/>
    <w:rsid w:val="0039316B"/>
    <w:rsid w:val="00395B2A"/>
    <w:rsid w:val="00396547"/>
    <w:rsid w:val="00397E0D"/>
    <w:rsid w:val="003A48EC"/>
    <w:rsid w:val="003A520D"/>
    <w:rsid w:val="003A692A"/>
    <w:rsid w:val="003A70AC"/>
    <w:rsid w:val="003A7936"/>
    <w:rsid w:val="003A7E28"/>
    <w:rsid w:val="003A7F53"/>
    <w:rsid w:val="003B0CE4"/>
    <w:rsid w:val="003B1BED"/>
    <w:rsid w:val="003B1D88"/>
    <w:rsid w:val="003B2CF8"/>
    <w:rsid w:val="003B4112"/>
    <w:rsid w:val="003B4A50"/>
    <w:rsid w:val="003B59E0"/>
    <w:rsid w:val="003B6071"/>
    <w:rsid w:val="003B6610"/>
    <w:rsid w:val="003C0832"/>
    <w:rsid w:val="003C0D93"/>
    <w:rsid w:val="003C15E2"/>
    <w:rsid w:val="003C20F8"/>
    <w:rsid w:val="003C3296"/>
    <w:rsid w:val="003C43E2"/>
    <w:rsid w:val="003C4F6D"/>
    <w:rsid w:val="003C5187"/>
    <w:rsid w:val="003C5E2F"/>
    <w:rsid w:val="003C665A"/>
    <w:rsid w:val="003C6DA0"/>
    <w:rsid w:val="003C763B"/>
    <w:rsid w:val="003C77CC"/>
    <w:rsid w:val="003D0D67"/>
    <w:rsid w:val="003D250C"/>
    <w:rsid w:val="003D2716"/>
    <w:rsid w:val="003D3B5F"/>
    <w:rsid w:val="003D67B2"/>
    <w:rsid w:val="003D7332"/>
    <w:rsid w:val="003D758A"/>
    <w:rsid w:val="003D7846"/>
    <w:rsid w:val="003E04CD"/>
    <w:rsid w:val="003E0B0E"/>
    <w:rsid w:val="003E15ED"/>
    <w:rsid w:val="003E2596"/>
    <w:rsid w:val="003E2A29"/>
    <w:rsid w:val="003E37C5"/>
    <w:rsid w:val="003E66EE"/>
    <w:rsid w:val="003E6D30"/>
    <w:rsid w:val="003E7130"/>
    <w:rsid w:val="003E759C"/>
    <w:rsid w:val="003E7AD4"/>
    <w:rsid w:val="003F0097"/>
    <w:rsid w:val="003F1223"/>
    <w:rsid w:val="003F2AB9"/>
    <w:rsid w:val="003F3E1B"/>
    <w:rsid w:val="003F4375"/>
    <w:rsid w:val="003F46D5"/>
    <w:rsid w:val="003F56C9"/>
    <w:rsid w:val="003F58FE"/>
    <w:rsid w:val="003F5E1D"/>
    <w:rsid w:val="003F7CF9"/>
    <w:rsid w:val="00400F07"/>
    <w:rsid w:val="004025C8"/>
    <w:rsid w:val="00402928"/>
    <w:rsid w:val="00404076"/>
    <w:rsid w:val="00405ADF"/>
    <w:rsid w:val="00407F92"/>
    <w:rsid w:val="0041063E"/>
    <w:rsid w:val="00412A9A"/>
    <w:rsid w:val="00413301"/>
    <w:rsid w:val="0041510E"/>
    <w:rsid w:val="00415708"/>
    <w:rsid w:val="004174DB"/>
    <w:rsid w:val="0041795E"/>
    <w:rsid w:val="004204BB"/>
    <w:rsid w:val="00421E32"/>
    <w:rsid w:val="00422910"/>
    <w:rsid w:val="00424409"/>
    <w:rsid w:val="004264DD"/>
    <w:rsid w:val="00426945"/>
    <w:rsid w:val="0043023A"/>
    <w:rsid w:val="004318AF"/>
    <w:rsid w:val="004318DA"/>
    <w:rsid w:val="00432651"/>
    <w:rsid w:val="00433A35"/>
    <w:rsid w:val="00434D24"/>
    <w:rsid w:val="00436424"/>
    <w:rsid w:val="0043650D"/>
    <w:rsid w:val="00436B46"/>
    <w:rsid w:val="00437286"/>
    <w:rsid w:val="00440D9C"/>
    <w:rsid w:val="00442899"/>
    <w:rsid w:val="00442AE7"/>
    <w:rsid w:val="0044636D"/>
    <w:rsid w:val="00446EA4"/>
    <w:rsid w:val="00447406"/>
    <w:rsid w:val="00450CAA"/>
    <w:rsid w:val="00451E61"/>
    <w:rsid w:val="00452D79"/>
    <w:rsid w:val="00454AC0"/>
    <w:rsid w:val="0045715D"/>
    <w:rsid w:val="0046010D"/>
    <w:rsid w:val="00464217"/>
    <w:rsid w:val="00467E39"/>
    <w:rsid w:val="00472DF3"/>
    <w:rsid w:val="00473096"/>
    <w:rsid w:val="004735EA"/>
    <w:rsid w:val="004738C2"/>
    <w:rsid w:val="00474A14"/>
    <w:rsid w:val="00474C18"/>
    <w:rsid w:val="00475255"/>
    <w:rsid w:val="00475422"/>
    <w:rsid w:val="004775CE"/>
    <w:rsid w:val="00484B01"/>
    <w:rsid w:val="00485330"/>
    <w:rsid w:val="00485CF4"/>
    <w:rsid w:val="00486945"/>
    <w:rsid w:val="00487167"/>
    <w:rsid w:val="00487308"/>
    <w:rsid w:val="0049069E"/>
    <w:rsid w:val="00492011"/>
    <w:rsid w:val="00492362"/>
    <w:rsid w:val="00492E0A"/>
    <w:rsid w:val="00494154"/>
    <w:rsid w:val="004943BA"/>
    <w:rsid w:val="0049536F"/>
    <w:rsid w:val="004A0DE6"/>
    <w:rsid w:val="004A2797"/>
    <w:rsid w:val="004A2F57"/>
    <w:rsid w:val="004A4DB6"/>
    <w:rsid w:val="004A5FAC"/>
    <w:rsid w:val="004A6373"/>
    <w:rsid w:val="004B1187"/>
    <w:rsid w:val="004B2CF1"/>
    <w:rsid w:val="004B361F"/>
    <w:rsid w:val="004B3BD0"/>
    <w:rsid w:val="004B4F15"/>
    <w:rsid w:val="004B5E46"/>
    <w:rsid w:val="004B6EF2"/>
    <w:rsid w:val="004C29CA"/>
    <w:rsid w:val="004C5C91"/>
    <w:rsid w:val="004C6B28"/>
    <w:rsid w:val="004D026B"/>
    <w:rsid w:val="004D13C5"/>
    <w:rsid w:val="004D1711"/>
    <w:rsid w:val="004D2E2A"/>
    <w:rsid w:val="004D46C9"/>
    <w:rsid w:val="004D4957"/>
    <w:rsid w:val="004D5D90"/>
    <w:rsid w:val="004D7FD7"/>
    <w:rsid w:val="004E1538"/>
    <w:rsid w:val="004E2F92"/>
    <w:rsid w:val="004E38C8"/>
    <w:rsid w:val="004E6CC3"/>
    <w:rsid w:val="004E6F26"/>
    <w:rsid w:val="004F19A0"/>
    <w:rsid w:val="004F1F58"/>
    <w:rsid w:val="004F33FA"/>
    <w:rsid w:val="004F36AD"/>
    <w:rsid w:val="005000EA"/>
    <w:rsid w:val="00501DC1"/>
    <w:rsid w:val="0050429D"/>
    <w:rsid w:val="00504954"/>
    <w:rsid w:val="005058CC"/>
    <w:rsid w:val="0050713E"/>
    <w:rsid w:val="00511973"/>
    <w:rsid w:val="00512172"/>
    <w:rsid w:val="005132FB"/>
    <w:rsid w:val="005142B8"/>
    <w:rsid w:val="0051580F"/>
    <w:rsid w:val="00517D3B"/>
    <w:rsid w:val="0052485C"/>
    <w:rsid w:val="00526105"/>
    <w:rsid w:val="00526A99"/>
    <w:rsid w:val="00527CAA"/>
    <w:rsid w:val="00530451"/>
    <w:rsid w:val="00531810"/>
    <w:rsid w:val="00532488"/>
    <w:rsid w:val="00532972"/>
    <w:rsid w:val="005343D1"/>
    <w:rsid w:val="00534F88"/>
    <w:rsid w:val="0053616D"/>
    <w:rsid w:val="00536DB7"/>
    <w:rsid w:val="00540449"/>
    <w:rsid w:val="00540AAE"/>
    <w:rsid w:val="0054218E"/>
    <w:rsid w:val="005426F8"/>
    <w:rsid w:val="005434C5"/>
    <w:rsid w:val="005454C6"/>
    <w:rsid w:val="005455D8"/>
    <w:rsid w:val="00547B1A"/>
    <w:rsid w:val="005522B1"/>
    <w:rsid w:val="005522F7"/>
    <w:rsid w:val="00553484"/>
    <w:rsid w:val="005552D2"/>
    <w:rsid w:val="00556D16"/>
    <w:rsid w:val="00557785"/>
    <w:rsid w:val="00563570"/>
    <w:rsid w:val="0056378A"/>
    <w:rsid w:val="00563C9B"/>
    <w:rsid w:val="00564D1A"/>
    <w:rsid w:val="00564ED6"/>
    <w:rsid w:val="00566CCF"/>
    <w:rsid w:val="00567393"/>
    <w:rsid w:val="00574600"/>
    <w:rsid w:val="00574C2B"/>
    <w:rsid w:val="0057531A"/>
    <w:rsid w:val="00575DBF"/>
    <w:rsid w:val="00576D51"/>
    <w:rsid w:val="005813C5"/>
    <w:rsid w:val="00581B30"/>
    <w:rsid w:val="00587FC3"/>
    <w:rsid w:val="00587FC7"/>
    <w:rsid w:val="00590455"/>
    <w:rsid w:val="00590C80"/>
    <w:rsid w:val="00593A39"/>
    <w:rsid w:val="005944D6"/>
    <w:rsid w:val="0059619C"/>
    <w:rsid w:val="00597AD7"/>
    <w:rsid w:val="005A005F"/>
    <w:rsid w:val="005A0294"/>
    <w:rsid w:val="005A1E2A"/>
    <w:rsid w:val="005A3AF1"/>
    <w:rsid w:val="005A4220"/>
    <w:rsid w:val="005A5902"/>
    <w:rsid w:val="005A6B39"/>
    <w:rsid w:val="005B09B0"/>
    <w:rsid w:val="005B211D"/>
    <w:rsid w:val="005B39A2"/>
    <w:rsid w:val="005B66EB"/>
    <w:rsid w:val="005C1118"/>
    <w:rsid w:val="005C15E0"/>
    <w:rsid w:val="005C1B4E"/>
    <w:rsid w:val="005C2581"/>
    <w:rsid w:val="005C264A"/>
    <w:rsid w:val="005C2CFB"/>
    <w:rsid w:val="005C6223"/>
    <w:rsid w:val="005C713F"/>
    <w:rsid w:val="005D252E"/>
    <w:rsid w:val="005D28D1"/>
    <w:rsid w:val="005D6A4E"/>
    <w:rsid w:val="005E099F"/>
    <w:rsid w:val="005E1D11"/>
    <w:rsid w:val="005E28AD"/>
    <w:rsid w:val="005E2F1F"/>
    <w:rsid w:val="005E39F1"/>
    <w:rsid w:val="005E3D24"/>
    <w:rsid w:val="005E3D54"/>
    <w:rsid w:val="005E51D1"/>
    <w:rsid w:val="005E5F57"/>
    <w:rsid w:val="005E688A"/>
    <w:rsid w:val="005F4C73"/>
    <w:rsid w:val="005F53F5"/>
    <w:rsid w:val="005F6BAF"/>
    <w:rsid w:val="005F72C3"/>
    <w:rsid w:val="005F7CF0"/>
    <w:rsid w:val="00603F33"/>
    <w:rsid w:val="00606A7D"/>
    <w:rsid w:val="00606B8F"/>
    <w:rsid w:val="00607C2E"/>
    <w:rsid w:val="00611A42"/>
    <w:rsid w:val="00611E23"/>
    <w:rsid w:val="00616801"/>
    <w:rsid w:val="006203CB"/>
    <w:rsid w:val="00620C76"/>
    <w:rsid w:val="00621087"/>
    <w:rsid w:val="00622050"/>
    <w:rsid w:val="00626D2F"/>
    <w:rsid w:val="00631FF0"/>
    <w:rsid w:val="006356FC"/>
    <w:rsid w:val="00641D21"/>
    <w:rsid w:val="00641DAC"/>
    <w:rsid w:val="00642C1A"/>
    <w:rsid w:val="0064400D"/>
    <w:rsid w:val="00645AFF"/>
    <w:rsid w:val="00645DA9"/>
    <w:rsid w:val="00646813"/>
    <w:rsid w:val="00651764"/>
    <w:rsid w:val="00651FA4"/>
    <w:rsid w:val="00652B4F"/>
    <w:rsid w:val="00653379"/>
    <w:rsid w:val="00654088"/>
    <w:rsid w:val="00657D82"/>
    <w:rsid w:val="00657DD6"/>
    <w:rsid w:val="00660F6B"/>
    <w:rsid w:val="006613AC"/>
    <w:rsid w:val="006614BF"/>
    <w:rsid w:val="00663602"/>
    <w:rsid w:val="00663DD4"/>
    <w:rsid w:val="00663EB3"/>
    <w:rsid w:val="00664A88"/>
    <w:rsid w:val="00665703"/>
    <w:rsid w:val="0066642D"/>
    <w:rsid w:val="00666B39"/>
    <w:rsid w:val="00666ED6"/>
    <w:rsid w:val="006714EC"/>
    <w:rsid w:val="00671D30"/>
    <w:rsid w:val="006740A7"/>
    <w:rsid w:val="00675DAF"/>
    <w:rsid w:val="0068257C"/>
    <w:rsid w:val="0068357B"/>
    <w:rsid w:val="006839DE"/>
    <w:rsid w:val="00683F54"/>
    <w:rsid w:val="0068459C"/>
    <w:rsid w:val="00685530"/>
    <w:rsid w:val="006864CD"/>
    <w:rsid w:val="00686661"/>
    <w:rsid w:val="0069030C"/>
    <w:rsid w:val="00694256"/>
    <w:rsid w:val="0069432C"/>
    <w:rsid w:val="006A06B2"/>
    <w:rsid w:val="006A1B81"/>
    <w:rsid w:val="006A2E16"/>
    <w:rsid w:val="006A338A"/>
    <w:rsid w:val="006A4682"/>
    <w:rsid w:val="006A4C65"/>
    <w:rsid w:val="006A6041"/>
    <w:rsid w:val="006B120B"/>
    <w:rsid w:val="006B13EF"/>
    <w:rsid w:val="006B2098"/>
    <w:rsid w:val="006B2558"/>
    <w:rsid w:val="006B3FB0"/>
    <w:rsid w:val="006B5935"/>
    <w:rsid w:val="006B667E"/>
    <w:rsid w:val="006C28D6"/>
    <w:rsid w:val="006C31C8"/>
    <w:rsid w:val="006C36DD"/>
    <w:rsid w:val="006C4B3F"/>
    <w:rsid w:val="006C6EF2"/>
    <w:rsid w:val="006D050C"/>
    <w:rsid w:val="006D2DD2"/>
    <w:rsid w:val="006D2E71"/>
    <w:rsid w:val="006D7682"/>
    <w:rsid w:val="006D7FCF"/>
    <w:rsid w:val="006E147A"/>
    <w:rsid w:val="006E1E7D"/>
    <w:rsid w:val="006E5B80"/>
    <w:rsid w:val="006E5EA3"/>
    <w:rsid w:val="006E7FF0"/>
    <w:rsid w:val="006F241B"/>
    <w:rsid w:val="006F4BE0"/>
    <w:rsid w:val="006F54A3"/>
    <w:rsid w:val="00701FC0"/>
    <w:rsid w:val="00702C3B"/>
    <w:rsid w:val="0070775D"/>
    <w:rsid w:val="00713B13"/>
    <w:rsid w:val="0071479A"/>
    <w:rsid w:val="007153FD"/>
    <w:rsid w:val="00722E3A"/>
    <w:rsid w:val="00724D62"/>
    <w:rsid w:val="007274F7"/>
    <w:rsid w:val="00727D1A"/>
    <w:rsid w:val="007320FE"/>
    <w:rsid w:val="00733875"/>
    <w:rsid w:val="0073406D"/>
    <w:rsid w:val="00734BC4"/>
    <w:rsid w:val="0073508B"/>
    <w:rsid w:val="007353BD"/>
    <w:rsid w:val="00736C33"/>
    <w:rsid w:val="00736FBA"/>
    <w:rsid w:val="0074084E"/>
    <w:rsid w:val="00740916"/>
    <w:rsid w:val="00740C39"/>
    <w:rsid w:val="00742E98"/>
    <w:rsid w:val="00742FB7"/>
    <w:rsid w:val="00746BCE"/>
    <w:rsid w:val="00750A60"/>
    <w:rsid w:val="00752EFD"/>
    <w:rsid w:val="0075304F"/>
    <w:rsid w:val="00753579"/>
    <w:rsid w:val="0075673C"/>
    <w:rsid w:val="00757393"/>
    <w:rsid w:val="00757BAD"/>
    <w:rsid w:val="007600AF"/>
    <w:rsid w:val="007651CA"/>
    <w:rsid w:val="00765E75"/>
    <w:rsid w:val="00766218"/>
    <w:rsid w:val="007720EB"/>
    <w:rsid w:val="007723FE"/>
    <w:rsid w:val="00772D33"/>
    <w:rsid w:val="0077348E"/>
    <w:rsid w:val="00775022"/>
    <w:rsid w:val="007754BB"/>
    <w:rsid w:val="00775D09"/>
    <w:rsid w:val="00780008"/>
    <w:rsid w:val="00782346"/>
    <w:rsid w:val="00782A19"/>
    <w:rsid w:val="00783F2E"/>
    <w:rsid w:val="0078525C"/>
    <w:rsid w:val="0078596E"/>
    <w:rsid w:val="00785C64"/>
    <w:rsid w:val="00787D7F"/>
    <w:rsid w:val="00787F3A"/>
    <w:rsid w:val="00792EC1"/>
    <w:rsid w:val="007A1047"/>
    <w:rsid w:val="007A115C"/>
    <w:rsid w:val="007A1FCF"/>
    <w:rsid w:val="007A2175"/>
    <w:rsid w:val="007A559A"/>
    <w:rsid w:val="007A725D"/>
    <w:rsid w:val="007A7A6D"/>
    <w:rsid w:val="007A7F84"/>
    <w:rsid w:val="007B0F8D"/>
    <w:rsid w:val="007B1A1D"/>
    <w:rsid w:val="007B2BC8"/>
    <w:rsid w:val="007B5025"/>
    <w:rsid w:val="007B54EB"/>
    <w:rsid w:val="007B654A"/>
    <w:rsid w:val="007C1213"/>
    <w:rsid w:val="007C1B86"/>
    <w:rsid w:val="007C2996"/>
    <w:rsid w:val="007C36D7"/>
    <w:rsid w:val="007C37B5"/>
    <w:rsid w:val="007C40A8"/>
    <w:rsid w:val="007C5DB1"/>
    <w:rsid w:val="007D27A3"/>
    <w:rsid w:val="007D2E42"/>
    <w:rsid w:val="007D309E"/>
    <w:rsid w:val="007D59B0"/>
    <w:rsid w:val="007D60BA"/>
    <w:rsid w:val="007D6440"/>
    <w:rsid w:val="007E21B9"/>
    <w:rsid w:val="007E309F"/>
    <w:rsid w:val="007E41AF"/>
    <w:rsid w:val="007E4D29"/>
    <w:rsid w:val="007E6E5A"/>
    <w:rsid w:val="007F16DB"/>
    <w:rsid w:val="007F352D"/>
    <w:rsid w:val="007F59A5"/>
    <w:rsid w:val="007F59C2"/>
    <w:rsid w:val="007F62AE"/>
    <w:rsid w:val="007F7A61"/>
    <w:rsid w:val="00800FBF"/>
    <w:rsid w:val="00804294"/>
    <w:rsid w:val="00806D4A"/>
    <w:rsid w:val="00811285"/>
    <w:rsid w:val="00811EB8"/>
    <w:rsid w:val="00813437"/>
    <w:rsid w:val="00815A5A"/>
    <w:rsid w:val="00820DAE"/>
    <w:rsid w:val="0082147A"/>
    <w:rsid w:val="008226F0"/>
    <w:rsid w:val="00823DF1"/>
    <w:rsid w:val="00825116"/>
    <w:rsid w:val="00826F07"/>
    <w:rsid w:val="00830BA9"/>
    <w:rsid w:val="00831421"/>
    <w:rsid w:val="00831C0A"/>
    <w:rsid w:val="008328A3"/>
    <w:rsid w:val="00832AA8"/>
    <w:rsid w:val="00833696"/>
    <w:rsid w:val="00833F9A"/>
    <w:rsid w:val="008368B6"/>
    <w:rsid w:val="0083779D"/>
    <w:rsid w:val="00840011"/>
    <w:rsid w:val="00842431"/>
    <w:rsid w:val="008425EF"/>
    <w:rsid w:val="00844406"/>
    <w:rsid w:val="00847C97"/>
    <w:rsid w:val="00851778"/>
    <w:rsid w:val="00853A43"/>
    <w:rsid w:val="00855AC9"/>
    <w:rsid w:val="00856920"/>
    <w:rsid w:val="00856CB8"/>
    <w:rsid w:val="00856DA1"/>
    <w:rsid w:val="00857231"/>
    <w:rsid w:val="00863031"/>
    <w:rsid w:val="0086333D"/>
    <w:rsid w:val="008646BE"/>
    <w:rsid w:val="00864E02"/>
    <w:rsid w:val="00866067"/>
    <w:rsid w:val="00866BFD"/>
    <w:rsid w:val="00867420"/>
    <w:rsid w:val="00871438"/>
    <w:rsid w:val="008721B7"/>
    <w:rsid w:val="00872EAE"/>
    <w:rsid w:val="0087388B"/>
    <w:rsid w:val="00873895"/>
    <w:rsid w:val="008748E5"/>
    <w:rsid w:val="008751F7"/>
    <w:rsid w:val="008764E5"/>
    <w:rsid w:val="00876EB8"/>
    <w:rsid w:val="00881E52"/>
    <w:rsid w:val="00882500"/>
    <w:rsid w:val="0088271D"/>
    <w:rsid w:val="008828D0"/>
    <w:rsid w:val="00883E8D"/>
    <w:rsid w:val="0088630A"/>
    <w:rsid w:val="0089496C"/>
    <w:rsid w:val="00894A6A"/>
    <w:rsid w:val="00894CB9"/>
    <w:rsid w:val="00895992"/>
    <w:rsid w:val="008978DB"/>
    <w:rsid w:val="0089790F"/>
    <w:rsid w:val="008A5BBF"/>
    <w:rsid w:val="008A7B1E"/>
    <w:rsid w:val="008B1C33"/>
    <w:rsid w:val="008B234C"/>
    <w:rsid w:val="008B4EDF"/>
    <w:rsid w:val="008B54C0"/>
    <w:rsid w:val="008B5735"/>
    <w:rsid w:val="008B687A"/>
    <w:rsid w:val="008B7832"/>
    <w:rsid w:val="008C0E60"/>
    <w:rsid w:val="008C12FD"/>
    <w:rsid w:val="008C45D0"/>
    <w:rsid w:val="008C52F5"/>
    <w:rsid w:val="008C5C6A"/>
    <w:rsid w:val="008C5F68"/>
    <w:rsid w:val="008C6B1E"/>
    <w:rsid w:val="008D1361"/>
    <w:rsid w:val="008D1677"/>
    <w:rsid w:val="008D20FD"/>
    <w:rsid w:val="008D43C4"/>
    <w:rsid w:val="008D4A1D"/>
    <w:rsid w:val="008D4A6D"/>
    <w:rsid w:val="008D5DDC"/>
    <w:rsid w:val="008D5F78"/>
    <w:rsid w:val="008E38AA"/>
    <w:rsid w:val="008E532F"/>
    <w:rsid w:val="008E54F9"/>
    <w:rsid w:val="008E62CC"/>
    <w:rsid w:val="008F0DC1"/>
    <w:rsid w:val="008F30F7"/>
    <w:rsid w:val="008F361B"/>
    <w:rsid w:val="008F6155"/>
    <w:rsid w:val="008F7C88"/>
    <w:rsid w:val="009008FA"/>
    <w:rsid w:val="009020EC"/>
    <w:rsid w:val="00905C56"/>
    <w:rsid w:val="00905FD1"/>
    <w:rsid w:val="00906446"/>
    <w:rsid w:val="009069D5"/>
    <w:rsid w:val="00906FC5"/>
    <w:rsid w:val="00907E84"/>
    <w:rsid w:val="00910132"/>
    <w:rsid w:val="00911F9E"/>
    <w:rsid w:val="0091319D"/>
    <w:rsid w:val="009141E2"/>
    <w:rsid w:val="009145FD"/>
    <w:rsid w:val="00916393"/>
    <w:rsid w:val="00921869"/>
    <w:rsid w:val="00923D8E"/>
    <w:rsid w:val="009240BD"/>
    <w:rsid w:val="00930320"/>
    <w:rsid w:val="00931A07"/>
    <w:rsid w:val="00932DF7"/>
    <w:rsid w:val="009331D4"/>
    <w:rsid w:val="00934734"/>
    <w:rsid w:val="009403D3"/>
    <w:rsid w:val="009446EA"/>
    <w:rsid w:val="00945798"/>
    <w:rsid w:val="0094584A"/>
    <w:rsid w:val="009464FB"/>
    <w:rsid w:val="00946DF4"/>
    <w:rsid w:val="0095099F"/>
    <w:rsid w:val="00952DB3"/>
    <w:rsid w:val="00952EC7"/>
    <w:rsid w:val="00954266"/>
    <w:rsid w:val="00954ABD"/>
    <w:rsid w:val="009612B4"/>
    <w:rsid w:val="00963B5A"/>
    <w:rsid w:val="00964FCA"/>
    <w:rsid w:val="00967938"/>
    <w:rsid w:val="00967BB4"/>
    <w:rsid w:val="009704FA"/>
    <w:rsid w:val="009708B8"/>
    <w:rsid w:val="00970D06"/>
    <w:rsid w:val="009711BF"/>
    <w:rsid w:val="00973293"/>
    <w:rsid w:val="00973BFD"/>
    <w:rsid w:val="00975CD9"/>
    <w:rsid w:val="00976217"/>
    <w:rsid w:val="00976784"/>
    <w:rsid w:val="009773FF"/>
    <w:rsid w:val="00981BDD"/>
    <w:rsid w:val="00984778"/>
    <w:rsid w:val="00985237"/>
    <w:rsid w:val="009862D0"/>
    <w:rsid w:val="00990906"/>
    <w:rsid w:val="00991119"/>
    <w:rsid w:val="00992361"/>
    <w:rsid w:val="00992961"/>
    <w:rsid w:val="009938B7"/>
    <w:rsid w:val="00994039"/>
    <w:rsid w:val="009940B6"/>
    <w:rsid w:val="00996266"/>
    <w:rsid w:val="009979CF"/>
    <w:rsid w:val="009A336B"/>
    <w:rsid w:val="009A5EB3"/>
    <w:rsid w:val="009A6582"/>
    <w:rsid w:val="009B15E6"/>
    <w:rsid w:val="009B30EC"/>
    <w:rsid w:val="009B70D6"/>
    <w:rsid w:val="009C0405"/>
    <w:rsid w:val="009C2070"/>
    <w:rsid w:val="009C3AAE"/>
    <w:rsid w:val="009C69EF"/>
    <w:rsid w:val="009D05CB"/>
    <w:rsid w:val="009D07B5"/>
    <w:rsid w:val="009D0AA3"/>
    <w:rsid w:val="009D0F71"/>
    <w:rsid w:val="009D1022"/>
    <w:rsid w:val="009D147A"/>
    <w:rsid w:val="009D1BB6"/>
    <w:rsid w:val="009D1EC9"/>
    <w:rsid w:val="009D351D"/>
    <w:rsid w:val="009D5F8E"/>
    <w:rsid w:val="009D6993"/>
    <w:rsid w:val="009E13B3"/>
    <w:rsid w:val="009E16FB"/>
    <w:rsid w:val="009E2F0A"/>
    <w:rsid w:val="009E3370"/>
    <w:rsid w:val="009E3C66"/>
    <w:rsid w:val="009E4251"/>
    <w:rsid w:val="009E4807"/>
    <w:rsid w:val="009E4E43"/>
    <w:rsid w:val="009E77B0"/>
    <w:rsid w:val="009F1A8D"/>
    <w:rsid w:val="009F238F"/>
    <w:rsid w:val="009F3A4D"/>
    <w:rsid w:val="009F4A03"/>
    <w:rsid w:val="009F4DF5"/>
    <w:rsid w:val="009F536F"/>
    <w:rsid w:val="009F7BEB"/>
    <w:rsid w:val="00A001B0"/>
    <w:rsid w:val="00A01C89"/>
    <w:rsid w:val="00A03422"/>
    <w:rsid w:val="00A04348"/>
    <w:rsid w:val="00A06F8F"/>
    <w:rsid w:val="00A10253"/>
    <w:rsid w:val="00A111BF"/>
    <w:rsid w:val="00A11F2C"/>
    <w:rsid w:val="00A128AD"/>
    <w:rsid w:val="00A13640"/>
    <w:rsid w:val="00A13E67"/>
    <w:rsid w:val="00A145D9"/>
    <w:rsid w:val="00A15E7C"/>
    <w:rsid w:val="00A16FDA"/>
    <w:rsid w:val="00A22436"/>
    <w:rsid w:val="00A22ACC"/>
    <w:rsid w:val="00A24B0A"/>
    <w:rsid w:val="00A276BD"/>
    <w:rsid w:val="00A30601"/>
    <w:rsid w:val="00A30B67"/>
    <w:rsid w:val="00A33550"/>
    <w:rsid w:val="00A345C7"/>
    <w:rsid w:val="00A35090"/>
    <w:rsid w:val="00A355EA"/>
    <w:rsid w:val="00A36283"/>
    <w:rsid w:val="00A37813"/>
    <w:rsid w:val="00A40F29"/>
    <w:rsid w:val="00A411EC"/>
    <w:rsid w:val="00A428EB"/>
    <w:rsid w:val="00A44B71"/>
    <w:rsid w:val="00A475C2"/>
    <w:rsid w:val="00A50238"/>
    <w:rsid w:val="00A5289D"/>
    <w:rsid w:val="00A52BBF"/>
    <w:rsid w:val="00A53579"/>
    <w:rsid w:val="00A610C4"/>
    <w:rsid w:val="00A621AD"/>
    <w:rsid w:val="00A63249"/>
    <w:rsid w:val="00A65029"/>
    <w:rsid w:val="00A658EE"/>
    <w:rsid w:val="00A67A7B"/>
    <w:rsid w:val="00A7130B"/>
    <w:rsid w:val="00A71783"/>
    <w:rsid w:val="00A73CE9"/>
    <w:rsid w:val="00A75073"/>
    <w:rsid w:val="00A77573"/>
    <w:rsid w:val="00A80538"/>
    <w:rsid w:val="00A815DC"/>
    <w:rsid w:val="00A846A9"/>
    <w:rsid w:val="00A84797"/>
    <w:rsid w:val="00A871A3"/>
    <w:rsid w:val="00A91A64"/>
    <w:rsid w:val="00A9361F"/>
    <w:rsid w:val="00A940BF"/>
    <w:rsid w:val="00A94577"/>
    <w:rsid w:val="00A95116"/>
    <w:rsid w:val="00A97F6B"/>
    <w:rsid w:val="00AA036A"/>
    <w:rsid w:val="00AA141F"/>
    <w:rsid w:val="00AA571D"/>
    <w:rsid w:val="00AB05E8"/>
    <w:rsid w:val="00AB0728"/>
    <w:rsid w:val="00AB2CED"/>
    <w:rsid w:val="00AB2E2C"/>
    <w:rsid w:val="00AB31A4"/>
    <w:rsid w:val="00AB3ABC"/>
    <w:rsid w:val="00AB3D36"/>
    <w:rsid w:val="00AB628D"/>
    <w:rsid w:val="00AC13BB"/>
    <w:rsid w:val="00AC2DCA"/>
    <w:rsid w:val="00AC41DB"/>
    <w:rsid w:val="00AC4317"/>
    <w:rsid w:val="00AC4BF5"/>
    <w:rsid w:val="00AC4C2A"/>
    <w:rsid w:val="00AC4FAB"/>
    <w:rsid w:val="00AC5DC9"/>
    <w:rsid w:val="00AC72A7"/>
    <w:rsid w:val="00AC73C2"/>
    <w:rsid w:val="00AC7AE6"/>
    <w:rsid w:val="00AD084B"/>
    <w:rsid w:val="00AD08D6"/>
    <w:rsid w:val="00AD0D61"/>
    <w:rsid w:val="00AD2390"/>
    <w:rsid w:val="00AD377F"/>
    <w:rsid w:val="00AD6153"/>
    <w:rsid w:val="00AD7EBD"/>
    <w:rsid w:val="00AE1F1A"/>
    <w:rsid w:val="00AE36F8"/>
    <w:rsid w:val="00AE4A22"/>
    <w:rsid w:val="00AE5985"/>
    <w:rsid w:val="00AE78C4"/>
    <w:rsid w:val="00AF014B"/>
    <w:rsid w:val="00AF2A25"/>
    <w:rsid w:val="00AF2FF2"/>
    <w:rsid w:val="00AF6171"/>
    <w:rsid w:val="00B01318"/>
    <w:rsid w:val="00B02FFA"/>
    <w:rsid w:val="00B046ED"/>
    <w:rsid w:val="00B04C1D"/>
    <w:rsid w:val="00B04E4F"/>
    <w:rsid w:val="00B069EC"/>
    <w:rsid w:val="00B11A46"/>
    <w:rsid w:val="00B17160"/>
    <w:rsid w:val="00B172D0"/>
    <w:rsid w:val="00B2040D"/>
    <w:rsid w:val="00B21D53"/>
    <w:rsid w:val="00B23CE4"/>
    <w:rsid w:val="00B24357"/>
    <w:rsid w:val="00B26948"/>
    <w:rsid w:val="00B30369"/>
    <w:rsid w:val="00B30998"/>
    <w:rsid w:val="00B313D1"/>
    <w:rsid w:val="00B333D0"/>
    <w:rsid w:val="00B339A2"/>
    <w:rsid w:val="00B342BC"/>
    <w:rsid w:val="00B3441D"/>
    <w:rsid w:val="00B36F19"/>
    <w:rsid w:val="00B4293D"/>
    <w:rsid w:val="00B43B06"/>
    <w:rsid w:val="00B44331"/>
    <w:rsid w:val="00B451EB"/>
    <w:rsid w:val="00B5221C"/>
    <w:rsid w:val="00B52374"/>
    <w:rsid w:val="00B524A8"/>
    <w:rsid w:val="00B5502A"/>
    <w:rsid w:val="00B55C50"/>
    <w:rsid w:val="00B55CD2"/>
    <w:rsid w:val="00B56033"/>
    <w:rsid w:val="00B56834"/>
    <w:rsid w:val="00B606FD"/>
    <w:rsid w:val="00B647B8"/>
    <w:rsid w:val="00B653E4"/>
    <w:rsid w:val="00B65D28"/>
    <w:rsid w:val="00B67D09"/>
    <w:rsid w:val="00B76E42"/>
    <w:rsid w:val="00B77647"/>
    <w:rsid w:val="00B77AAD"/>
    <w:rsid w:val="00B8286D"/>
    <w:rsid w:val="00B838B3"/>
    <w:rsid w:val="00B83E38"/>
    <w:rsid w:val="00B86E4C"/>
    <w:rsid w:val="00B9010E"/>
    <w:rsid w:val="00B906AB"/>
    <w:rsid w:val="00B91B15"/>
    <w:rsid w:val="00B950F9"/>
    <w:rsid w:val="00B95799"/>
    <w:rsid w:val="00B96ED9"/>
    <w:rsid w:val="00B97D98"/>
    <w:rsid w:val="00BA2F64"/>
    <w:rsid w:val="00BA6970"/>
    <w:rsid w:val="00BA7F81"/>
    <w:rsid w:val="00BB0F19"/>
    <w:rsid w:val="00BB2470"/>
    <w:rsid w:val="00BB5EEB"/>
    <w:rsid w:val="00BC15FE"/>
    <w:rsid w:val="00BC19B6"/>
    <w:rsid w:val="00BC27FC"/>
    <w:rsid w:val="00BC3599"/>
    <w:rsid w:val="00BC4A44"/>
    <w:rsid w:val="00BD0F17"/>
    <w:rsid w:val="00BD10CD"/>
    <w:rsid w:val="00BD1203"/>
    <w:rsid w:val="00BD25B8"/>
    <w:rsid w:val="00BD592F"/>
    <w:rsid w:val="00BD5996"/>
    <w:rsid w:val="00BD6BC3"/>
    <w:rsid w:val="00BD729E"/>
    <w:rsid w:val="00BE38DF"/>
    <w:rsid w:val="00BE4C78"/>
    <w:rsid w:val="00BE5CA6"/>
    <w:rsid w:val="00BE70AC"/>
    <w:rsid w:val="00BF1C5E"/>
    <w:rsid w:val="00BF4370"/>
    <w:rsid w:val="00BF43D8"/>
    <w:rsid w:val="00C00F56"/>
    <w:rsid w:val="00C011C3"/>
    <w:rsid w:val="00C02443"/>
    <w:rsid w:val="00C0431B"/>
    <w:rsid w:val="00C11A09"/>
    <w:rsid w:val="00C12A92"/>
    <w:rsid w:val="00C12EAC"/>
    <w:rsid w:val="00C12EF2"/>
    <w:rsid w:val="00C13E14"/>
    <w:rsid w:val="00C1704F"/>
    <w:rsid w:val="00C2416F"/>
    <w:rsid w:val="00C24A46"/>
    <w:rsid w:val="00C25E1A"/>
    <w:rsid w:val="00C26E88"/>
    <w:rsid w:val="00C27442"/>
    <w:rsid w:val="00C27D82"/>
    <w:rsid w:val="00C30AE8"/>
    <w:rsid w:val="00C33E38"/>
    <w:rsid w:val="00C34918"/>
    <w:rsid w:val="00C368A3"/>
    <w:rsid w:val="00C36C9E"/>
    <w:rsid w:val="00C413CD"/>
    <w:rsid w:val="00C45CD2"/>
    <w:rsid w:val="00C46064"/>
    <w:rsid w:val="00C46221"/>
    <w:rsid w:val="00C463EB"/>
    <w:rsid w:val="00C470DF"/>
    <w:rsid w:val="00C51474"/>
    <w:rsid w:val="00C517BA"/>
    <w:rsid w:val="00C52228"/>
    <w:rsid w:val="00C52366"/>
    <w:rsid w:val="00C53FD8"/>
    <w:rsid w:val="00C5401D"/>
    <w:rsid w:val="00C55F56"/>
    <w:rsid w:val="00C56848"/>
    <w:rsid w:val="00C64C79"/>
    <w:rsid w:val="00C652BC"/>
    <w:rsid w:val="00C6653A"/>
    <w:rsid w:val="00C669B3"/>
    <w:rsid w:val="00C67831"/>
    <w:rsid w:val="00C70188"/>
    <w:rsid w:val="00C71D4F"/>
    <w:rsid w:val="00C74CD6"/>
    <w:rsid w:val="00C774FD"/>
    <w:rsid w:val="00C81E93"/>
    <w:rsid w:val="00C824B6"/>
    <w:rsid w:val="00C83E37"/>
    <w:rsid w:val="00C84B53"/>
    <w:rsid w:val="00C8611B"/>
    <w:rsid w:val="00C8635F"/>
    <w:rsid w:val="00C864C7"/>
    <w:rsid w:val="00C86851"/>
    <w:rsid w:val="00C87A17"/>
    <w:rsid w:val="00C925A7"/>
    <w:rsid w:val="00C93CC5"/>
    <w:rsid w:val="00C94650"/>
    <w:rsid w:val="00C96F38"/>
    <w:rsid w:val="00C97713"/>
    <w:rsid w:val="00CA31AE"/>
    <w:rsid w:val="00CA6797"/>
    <w:rsid w:val="00CB0CD1"/>
    <w:rsid w:val="00CB21F5"/>
    <w:rsid w:val="00CB3D88"/>
    <w:rsid w:val="00CB40D5"/>
    <w:rsid w:val="00CB554E"/>
    <w:rsid w:val="00CB5DF7"/>
    <w:rsid w:val="00CC055D"/>
    <w:rsid w:val="00CC225E"/>
    <w:rsid w:val="00CC2B62"/>
    <w:rsid w:val="00CC30A1"/>
    <w:rsid w:val="00CC33FB"/>
    <w:rsid w:val="00CC7B2D"/>
    <w:rsid w:val="00CC7B37"/>
    <w:rsid w:val="00CD16CF"/>
    <w:rsid w:val="00CD2736"/>
    <w:rsid w:val="00CD2D2F"/>
    <w:rsid w:val="00CD30B7"/>
    <w:rsid w:val="00CD597D"/>
    <w:rsid w:val="00CD6954"/>
    <w:rsid w:val="00CD6B69"/>
    <w:rsid w:val="00CE65EF"/>
    <w:rsid w:val="00CE7045"/>
    <w:rsid w:val="00CE7141"/>
    <w:rsid w:val="00CF12E9"/>
    <w:rsid w:val="00CF72C9"/>
    <w:rsid w:val="00D01D2E"/>
    <w:rsid w:val="00D01E15"/>
    <w:rsid w:val="00D02F88"/>
    <w:rsid w:val="00D052DA"/>
    <w:rsid w:val="00D053DE"/>
    <w:rsid w:val="00D05AF5"/>
    <w:rsid w:val="00D116D6"/>
    <w:rsid w:val="00D15F03"/>
    <w:rsid w:val="00D16A4B"/>
    <w:rsid w:val="00D16C0F"/>
    <w:rsid w:val="00D17648"/>
    <w:rsid w:val="00D24433"/>
    <w:rsid w:val="00D2659E"/>
    <w:rsid w:val="00D27435"/>
    <w:rsid w:val="00D27B9A"/>
    <w:rsid w:val="00D30CF7"/>
    <w:rsid w:val="00D31A87"/>
    <w:rsid w:val="00D31ADF"/>
    <w:rsid w:val="00D35051"/>
    <w:rsid w:val="00D35BAC"/>
    <w:rsid w:val="00D36EC8"/>
    <w:rsid w:val="00D413D5"/>
    <w:rsid w:val="00D41CB5"/>
    <w:rsid w:val="00D44199"/>
    <w:rsid w:val="00D47DD0"/>
    <w:rsid w:val="00D501C9"/>
    <w:rsid w:val="00D51C6D"/>
    <w:rsid w:val="00D51CD0"/>
    <w:rsid w:val="00D522BF"/>
    <w:rsid w:val="00D566A2"/>
    <w:rsid w:val="00D57A02"/>
    <w:rsid w:val="00D60EB0"/>
    <w:rsid w:val="00D61714"/>
    <w:rsid w:val="00D72C50"/>
    <w:rsid w:val="00D740E0"/>
    <w:rsid w:val="00D767A8"/>
    <w:rsid w:val="00D7718D"/>
    <w:rsid w:val="00D80871"/>
    <w:rsid w:val="00D8150D"/>
    <w:rsid w:val="00D81510"/>
    <w:rsid w:val="00D8222C"/>
    <w:rsid w:val="00D826C8"/>
    <w:rsid w:val="00D82CC1"/>
    <w:rsid w:val="00D853A9"/>
    <w:rsid w:val="00D875E7"/>
    <w:rsid w:val="00D8774F"/>
    <w:rsid w:val="00D912D8"/>
    <w:rsid w:val="00D91B9F"/>
    <w:rsid w:val="00D91D24"/>
    <w:rsid w:val="00D939D4"/>
    <w:rsid w:val="00D960FE"/>
    <w:rsid w:val="00D96754"/>
    <w:rsid w:val="00D96CE4"/>
    <w:rsid w:val="00D96FEA"/>
    <w:rsid w:val="00D9737F"/>
    <w:rsid w:val="00D97C08"/>
    <w:rsid w:val="00DA0D0F"/>
    <w:rsid w:val="00DA4056"/>
    <w:rsid w:val="00DB4574"/>
    <w:rsid w:val="00DB461A"/>
    <w:rsid w:val="00DB62E9"/>
    <w:rsid w:val="00DB6830"/>
    <w:rsid w:val="00DC094B"/>
    <w:rsid w:val="00DC34DE"/>
    <w:rsid w:val="00DC6CDC"/>
    <w:rsid w:val="00DC7F69"/>
    <w:rsid w:val="00DD0515"/>
    <w:rsid w:val="00DD06DD"/>
    <w:rsid w:val="00DD2896"/>
    <w:rsid w:val="00DD30C4"/>
    <w:rsid w:val="00DD34C0"/>
    <w:rsid w:val="00DD3CBD"/>
    <w:rsid w:val="00DD44E0"/>
    <w:rsid w:val="00DD7C09"/>
    <w:rsid w:val="00DE02BC"/>
    <w:rsid w:val="00DE046F"/>
    <w:rsid w:val="00DE0BC1"/>
    <w:rsid w:val="00DE0F5C"/>
    <w:rsid w:val="00DE386D"/>
    <w:rsid w:val="00DE40AE"/>
    <w:rsid w:val="00DE54E0"/>
    <w:rsid w:val="00DF0B4D"/>
    <w:rsid w:val="00DF0E4F"/>
    <w:rsid w:val="00DF1541"/>
    <w:rsid w:val="00DF2518"/>
    <w:rsid w:val="00DF2683"/>
    <w:rsid w:val="00DF5147"/>
    <w:rsid w:val="00DF77D0"/>
    <w:rsid w:val="00E032A8"/>
    <w:rsid w:val="00E0344C"/>
    <w:rsid w:val="00E03B19"/>
    <w:rsid w:val="00E04331"/>
    <w:rsid w:val="00E06F1C"/>
    <w:rsid w:val="00E10D48"/>
    <w:rsid w:val="00E1147F"/>
    <w:rsid w:val="00E13785"/>
    <w:rsid w:val="00E13F87"/>
    <w:rsid w:val="00E14513"/>
    <w:rsid w:val="00E17F97"/>
    <w:rsid w:val="00E20752"/>
    <w:rsid w:val="00E22E90"/>
    <w:rsid w:val="00E252AB"/>
    <w:rsid w:val="00E27830"/>
    <w:rsid w:val="00E32CF2"/>
    <w:rsid w:val="00E33639"/>
    <w:rsid w:val="00E34D44"/>
    <w:rsid w:val="00E37C69"/>
    <w:rsid w:val="00E420EE"/>
    <w:rsid w:val="00E42DFE"/>
    <w:rsid w:val="00E43B2B"/>
    <w:rsid w:val="00E46F71"/>
    <w:rsid w:val="00E5135C"/>
    <w:rsid w:val="00E5307D"/>
    <w:rsid w:val="00E531C3"/>
    <w:rsid w:val="00E53DF2"/>
    <w:rsid w:val="00E5594C"/>
    <w:rsid w:val="00E55E58"/>
    <w:rsid w:val="00E56B3B"/>
    <w:rsid w:val="00E56F14"/>
    <w:rsid w:val="00E57E2D"/>
    <w:rsid w:val="00E60B92"/>
    <w:rsid w:val="00E62F28"/>
    <w:rsid w:val="00E64924"/>
    <w:rsid w:val="00E64EE4"/>
    <w:rsid w:val="00E65C9F"/>
    <w:rsid w:val="00E65FA5"/>
    <w:rsid w:val="00E6634F"/>
    <w:rsid w:val="00E72090"/>
    <w:rsid w:val="00E738CE"/>
    <w:rsid w:val="00E742D3"/>
    <w:rsid w:val="00E74662"/>
    <w:rsid w:val="00E75B9C"/>
    <w:rsid w:val="00E825D7"/>
    <w:rsid w:val="00E82A0A"/>
    <w:rsid w:val="00E84799"/>
    <w:rsid w:val="00E84873"/>
    <w:rsid w:val="00E84895"/>
    <w:rsid w:val="00E85E11"/>
    <w:rsid w:val="00E86AD6"/>
    <w:rsid w:val="00E879A2"/>
    <w:rsid w:val="00E91AD5"/>
    <w:rsid w:val="00E93092"/>
    <w:rsid w:val="00E93539"/>
    <w:rsid w:val="00E943FD"/>
    <w:rsid w:val="00E95200"/>
    <w:rsid w:val="00E9764C"/>
    <w:rsid w:val="00EA1024"/>
    <w:rsid w:val="00EA1CE9"/>
    <w:rsid w:val="00EA3DFB"/>
    <w:rsid w:val="00EA53A5"/>
    <w:rsid w:val="00EA78D7"/>
    <w:rsid w:val="00EA7A70"/>
    <w:rsid w:val="00EB27EB"/>
    <w:rsid w:val="00EB3211"/>
    <w:rsid w:val="00EB39A7"/>
    <w:rsid w:val="00EB39D8"/>
    <w:rsid w:val="00EB49C3"/>
    <w:rsid w:val="00EB5333"/>
    <w:rsid w:val="00EB5B89"/>
    <w:rsid w:val="00EB74F1"/>
    <w:rsid w:val="00EC2D90"/>
    <w:rsid w:val="00EC399E"/>
    <w:rsid w:val="00EC3FF9"/>
    <w:rsid w:val="00EC5279"/>
    <w:rsid w:val="00ED02A1"/>
    <w:rsid w:val="00ED0317"/>
    <w:rsid w:val="00ED1E55"/>
    <w:rsid w:val="00ED46B7"/>
    <w:rsid w:val="00ED5622"/>
    <w:rsid w:val="00ED5979"/>
    <w:rsid w:val="00ED7CD2"/>
    <w:rsid w:val="00EE08DA"/>
    <w:rsid w:val="00EE120A"/>
    <w:rsid w:val="00EE2D9E"/>
    <w:rsid w:val="00EE30D9"/>
    <w:rsid w:val="00EE3576"/>
    <w:rsid w:val="00EE4B4C"/>
    <w:rsid w:val="00EE6551"/>
    <w:rsid w:val="00EE6BBD"/>
    <w:rsid w:val="00EE6F19"/>
    <w:rsid w:val="00EE757B"/>
    <w:rsid w:val="00EF676B"/>
    <w:rsid w:val="00EF7D6E"/>
    <w:rsid w:val="00EF7FF4"/>
    <w:rsid w:val="00F0038C"/>
    <w:rsid w:val="00F006B3"/>
    <w:rsid w:val="00F013C2"/>
    <w:rsid w:val="00F027A4"/>
    <w:rsid w:val="00F028A5"/>
    <w:rsid w:val="00F02CB9"/>
    <w:rsid w:val="00F0308C"/>
    <w:rsid w:val="00F048F9"/>
    <w:rsid w:val="00F05AF9"/>
    <w:rsid w:val="00F07FB4"/>
    <w:rsid w:val="00F1099C"/>
    <w:rsid w:val="00F11DBB"/>
    <w:rsid w:val="00F130CC"/>
    <w:rsid w:val="00F13560"/>
    <w:rsid w:val="00F148B8"/>
    <w:rsid w:val="00F14D67"/>
    <w:rsid w:val="00F15228"/>
    <w:rsid w:val="00F15A43"/>
    <w:rsid w:val="00F15D60"/>
    <w:rsid w:val="00F17178"/>
    <w:rsid w:val="00F20855"/>
    <w:rsid w:val="00F21B77"/>
    <w:rsid w:val="00F22137"/>
    <w:rsid w:val="00F223CC"/>
    <w:rsid w:val="00F231B9"/>
    <w:rsid w:val="00F23D1D"/>
    <w:rsid w:val="00F25BE0"/>
    <w:rsid w:val="00F26410"/>
    <w:rsid w:val="00F26F22"/>
    <w:rsid w:val="00F31DF1"/>
    <w:rsid w:val="00F332F4"/>
    <w:rsid w:val="00F33D14"/>
    <w:rsid w:val="00F3583E"/>
    <w:rsid w:val="00F376BE"/>
    <w:rsid w:val="00F37734"/>
    <w:rsid w:val="00F41C95"/>
    <w:rsid w:val="00F4405D"/>
    <w:rsid w:val="00F468D0"/>
    <w:rsid w:val="00F47E4F"/>
    <w:rsid w:val="00F51D5A"/>
    <w:rsid w:val="00F52EBD"/>
    <w:rsid w:val="00F575FE"/>
    <w:rsid w:val="00F60113"/>
    <w:rsid w:val="00F60316"/>
    <w:rsid w:val="00F618D2"/>
    <w:rsid w:val="00F61BF1"/>
    <w:rsid w:val="00F61C59"/>
    <w:rsid w:val="00F64C89"/>
    <w:rsid w:val="00F66546"/>
    <w:rsid w:val="00F709E9"/>
    <w:rsid w:val="00F71A40"/>
    <w:rsid w:val="00F726A5"/>
    <w:rsid w:val="00F737FE"/>
    <w:rsid w:val="00F73CA3"/>
    <w:rsid w:val="00F76997"/>
    <w:rsid w:val="00F80689"/>
    <w:rsid w:val="00F8121A"/>
    <w:rsid w:val="00F82818"/>
    <w:rsid w:val="00F83F83"/>
    <w:rsid w:val="00F87D21"/>
    <w:rsid w:val="00F87F3A"/>
    <w:rsid w:val="00F97C2E"/>
    <w:rsid w:val="00FA1841"/>
    <w:rsid w:val="00FA1D37"/>
    <w:rsid w:val="00FA6691"/>
    <w:rsid w:val="00FB0B1F"/>
    <w:rsid w:val="00FB264A"/>
    <w:rsid w:val="00FB2914"/>
    <w:rsid w:val="00FB2A1B"/>
    <w:rsid w:val="00FB7EE3"/>
    <w:rsid w:val="00FC02FB"/>
    <w:rsid w:val="00FC0835"/>
    <w:rsid w:val="00FC1B2F"/>
    <w:rsid w:val="00FC1F4A"/>
    <w:rsid w:val="00FC229D"/>
    <w:rsid w:val="00FC46DE"/>
    <w:rsid w:val="00FC536E"/>
    <w:rsid w:val="00FC623D"/>
    <w:rsid w:val="00FC745C"/>
    <w:rsid w:val="00FC77CE"/>
    <w:rsid w:val="00FD0464"/>
    <w:rsid w:val="00FD0836"/>
    <w:rsid w:val="00FD2627"/>
    <w:rsid w:val="00FD28F2"/>
    <w:rsid w:val="00FD3B52"/>
    <w:rsid w:val="00FD553B"/>
    <w:rsid w:val="00FD5AE5"/>
    <w:rsid w:val="00FD6FB5"/>
    <w:rsid w:val="00FD75E9"/>
    <w:rsid w:val="00FD7A34"/>
    <w:rsid w:val="00FD7CE4"/>
    <w:rsid w:val="00FE2F64"/>
    <w:rsid w:val="00FE4598"/>
    <w:rsid w:val="00FE53D7"/>
    <w:rsid w:val="00FE6F20"/>
    <w:rsid w:val="00FF0AEF"/>
    <w:rsid w:val="00FF2D29"/>
    <w:rsid w:val="00FF336D"/>
    <w:rsid w:val="00FF4B4C"/>
    <w:rsid w:val="00FF54B0"/>
    <w:rsid w:val="00FF55D3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A5573"/>
  <w15:docId w15:val="{EF42C8A7-E089-4AFB-96D5-295381C3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02A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E5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E562B"/>
  </w:style>
  <w:style w:type="paragraph" w:styleId="Pieddepage">
    <w:name w:val="footer"/>
    <w:basedOn w:val="Normal"/>
    <w:link w:val="PieddepageCar"/>
    <w:uiPriority w:val="99"/>
    <w:unhideWhenUsed/>
    <w:rsid w:val="001E5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E562B"/>
  </w:style>
  <w:style w:type="paragraph" w:styleId="Textedebulles">
    <w:name w:val="Balloon Text"/>
    <w:basedOn w:val="Normal"/>
    <w:link w:val="TextedebullesCar"/>
    <w:uiPriority w:val="99"/>
    <w:semiHidden/>
    <w:unhideWhenUsed/>
    <w:rsid w:val="001E562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562B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1E562B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0308C"/>
    <w:rPr>
      <w:color w:val="800080" w:themeColor="followedHyperlink"/>
      <w:u w:val="single"/>
    </w:rPr>
  </w:style>
  <w:style w:type="character" w:customStyle="1" w:styleId="jsgrdq">
    <w:name w:val="jsgrdq"/>
    <w:basedOn w:val="Policepardfaut"/>
    <w:rsid w:val="00DE0BC1"/>
  </w:style>
  <w:style w:type="paragraph" w:styleId="Paragraphedeliste">
    <w:name w:val="List Paragraph"/>
    <w:basedOn w:val="Normal"/>
    <w:uiPriority w:val="34"/>
    <w:qFormat/>
    <w:rsid w:val="00DD4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strict@eure.fff.fr" TargetMode="External"/><Relationship Id="rId1" Type="http://schemas.openxmlformats.org/officeDocument/2006/relationships/hyperlink" Target="http://eure.fff.f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FARCY\OneDrive%20-%20FFF\Documents\LOGO-PAPIER%20ENTETE\DISTRICT%20DE%20L'EURE%20DE%20FOOTBALL%20-%20trame%20en%20biais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A8E2E-76F0-4C04-8359-1AA94D72CF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390e19c-4bf2-4882-ad15-49f536afac31}" enabled="0" method="" siteId="{a390e19c-4bf2-4882-ad15-49f536afac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DISTRICT DE L'EURE DE FOOTBALL - trame en biais</Template>
  <TotalTime>0</TotalTime>
  <Pages>1</Pages>
  <Words>379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2465</CharactersWithSpaces>
  <SharedDoc>false</SharedDoc>
  <HLinks>
    <vt:vector size="12" baseType="variant">
      <vt:variant>
        <vt:i4>5374011</vt:i4>
      </vt:variant>
      <vt:variant>
        <vt:i4>3</vt:i4>
      </vt:variant>
      <vt:variant>
        <vt:i4>0</vt:i4>
      </vt:variant>
      <vt:variant>
        <vt:i4>5</vt:i4>
      </vt:variant>
      <vt:variant>
        <vt:lpwstr>mailto:district@eure.fff.fr</vt:lpwstr>
      </vt:variant>
      <vt:variant>
        <vt:lpwstr/>
      </vt:variant>
      <vt:variant>
        <vt:i4>2621567</vt:i4>
      </vt:variant>
      <vt:variant>
        <vt:i4>0</vt:i4>
      </vt:variant>
      <vt:variant>
        <vt:i4>0</vt:i4>
      </vt:variant>
      <vt:variant>
        <vt:i4>5</vt:i4>
      </vt:variant>
      <vt:variant>
        <vt:lpwstr>http://eure.fff.fr/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FARCY MURIEL</dc:creator>
  <cp:lastModifiedBy>BARA Pauline</cp:lastModifiedBy>
  <cp:revision>2</cp:revision>
  <cp:lastPrinted>2013-02-28T13:09:00Z</cp:lastPrinted>
  <dcterms:created xsi:type="dcterms:W3CDTF">2026-09-25T11:37:00Z</dcterms:created>
  <dcterms:modified xsi:type="dcterms:W3CDTF">2026-09-25T11:37:00Z</dcterms:modified>
</cp:coreProperties>
</file>